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72A5" w:rsidRDefault="00DE72A5">
      <w:pPr>
        <w:spacing w:line="480" w:lineRule="auto"/>
        <w:rPr>
          <w:rFonts w:ascii="Arial" w:hAnsi="Arial" w:cs="Arial"/>
          <w:b/>
          <w:bCs/>
          <w:sz w:val="24"/>
          <w:szCs w:val="24"/>
        </w:rPr>
      </w:pPr>
    </w:p>
    <w:p w:rsidR="00DE72A5" w:rsidRDefault="00E0135D">
      <w:pPr>
        <w:spacing w:line="48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                       „MAČAK MARKO – DAŠAK SLOVENSKE KULTURE U HRVATSKOJ“</w:t>
      </w:r>
    </w:p>
    <w:p w:rsidR="00DE72A5" w:rsidRDefault="00DE72A5">
      <w:pPr>
        <w:spacing w:line="480" w:lineRule="auto"/>
        <w:rPr>
          <w:rFonts w:ascii="Arial" w:hAnsi="Arial" w:cs="Arial"/>
          <w:sz w:val="24"/>
          <w:szCs w:val="24"/>
        </w:rPr>
      </w:pPr>
    </w:p>
    <w:p w:rsidR="00DE72A5" w:rsidRDefault="00E0135D">
      <w:pPr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Dječji vrtić „Morčić“ i skupina „Pingvini“ po prvi puta su se uključili u provođenje projekta kojeg inicira</w:t>
      </w:r>
      <w:r>
        <w:rPr>
          <w:rFonts w:ascii="Arial" w:hAnsi="Arial" w:cs="Arial"/>
          <w:sz w:val="24"/>
          <w:szCs w:val="24"/>
        </w:rPr>
        <w:t xml:space="preserve"> Savez slovenskih društava u Hrvatskoj. </w:t>
      </w:r>
    </w:p>
    <w:p w:rsidR="00DE72A5" w:rsidRDefault="00E0135D">
      <w:pPr>
        <w:spacing w:line="480" w:lineRule="auto"/>
      </w:pPr>
      <w:r>
        <w:rPr>
          <w:rStyle w:val="Zadanifontodlomka"/>
          <w:rFonts w:ascii="Arial" w:hAnsi="Arial" w:cs="Arial"/>
          <w:sz w:val="24"/>
          <w:szCs w:val="24"/>
        </w:rPr>
        <w:t>Već samim upoznavanjem djece sa didaktičkim materijalima na temu mačka Marka, probudilo se njihovo zanimanje za likove iz priče, posebno mačka Marka, macu Bjelku i mačka Čombu.</w:t>
      </w:r>
    </w:p>
    <w:p w:rsidR="00DE72A5" w:rsidRDefault="00DE72A5">
      <w:pPr>
        <w:rPr>
          <w:sz w:val="28"/>
          <w:szCs w:val="28"/>
        </w:rPr>
      </w:pP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148068</wp:posOffset>
            </wp:positionH>
            <wp:positionV relativeFrom="paragraph">
              <wp:posOffset>2757345</wp:posOffset>
            </wp:positionV>
            <wp:extent cx="2776218" cy="2081531"/>
            <wp:effectExtent l="95250" t="95250" r="100332" b="109219"/>
            <wp:wrapThrough wrapText="bothSides">
              <wp:wrapPolygon edited="0">
                <wp:start x="-741" y="-988"/>
                <wp:lineTo x="-741" y="22536"/>
                <wp:lineTo x="22237" y="22536"/>
                <wp:lineTo x="22237" y="-988"/>
                <wp:lineTo x="-741" y="-988"/>
              </wp:wrapPolygon>
            </wp:wrapThrough>
            <wp:docPr id="1" name="Slika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6218" cy="2081531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noProof/>
          <w:sz w:val="24"/>
          <w:szCs w:val="24"/>
          <w:lang w:val="en-U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3256105</wp:posOffset>
            </wp:positionH>
            <wp:positionV relativeFrom="paragraph">
              <wp:posOffset>48545</wp:posOffset>
            </wp:positionV>
            <wp:extent cx="2817495" cy="2112648"/>
            <wp:effectExtent l="95250" t="95250" r="97155" b="116202"/>
            <wp:wrapThrough wrapText="bothSides">
              <wp:wrapPolygon edited="0">
                <wp:start x="-730" y="-974"/>
                <wp:lineTo x="-730" y="22593"/>
                <wp:lineTo x="22199" y="22593"/>
                <wp:lineTo x="22199" y="-974"/>
                <wp:lineTo x="-730" y="-974"/>
              </wp:wrapPolygon>
            </wp:wrapThrough>
            <wp:docPr id="2" name="Slika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7495" cy="2112648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noProof/>
          <w:sz w:val="24"/>
          <w:szCs w:val="24"/>
          <w:lang w:val="en-U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74816</wp:posOffset>
            </wp:positionH>
            <wp:positionV relativeFrom="paragraph">
              <wp:posOffset>7964</wp:posOffset>
            </wp:positionV>
            <wp:extent cx="2884173" cy="2162812"/>
            <wp:effectExtent l="95250" t="95250" r="87627" b="123188"/>
            <wp:wrapThrough wrapText="bothSides">
              <wp:wrapPolygon edited="0">
                <wp:start x="-713" y="-951"/>
                <wp:lineTo x="-713" y="22640"/>
                <wp:lineTo x="22114" y="22640"/>
                <wp:lineTo x="22114" y="-951"/>
                <wp:lineTo x="-713" y="-951"/>
              </wp:wrapPolygon>
            </wp:wrapThrough>
            <wp:docPr id="3" name="Slika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4173" cy="2162812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pPr>
        <w:ind w:firstLine="708"/>
      </w:pPr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3324456</wp:posOffset>
            </wp:positionH>
            <wp:positionV relativeFrom="paragraph">
              <wp:posOffset>2500106</wp:posOffset>
            </wp:positionV>
            <wp:extent cx="2800980" cy="2100577"/>
            <wp:effectExtent l="95250" t="95250" r="94620" b="109223"/>
            <wp:wrapThrough wrapText="bothSides">
              <wp:wrapPolygon edited="0">
                <wp:start x="-735" y="-980"/>
                <wp:lineTo x="-735" y="22534"/>
                <wp:lineTo x="22188" y="22534"/>
                <wp:lineTo x="22188" y="-980"/>
                <wp:lineTo x="-735" y="-980"/>
              </wp:wrapPolygon>
            </wp:wrapThrough>
            <wp:docPr id="4" name="Slika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980" cy="2100577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4"/>
          <w:szCs w:val="24"/>
        </w:rPr>
      </w:pPr>
    </w:p>
    <w:p w:rsidR="00DE72A5" w:rsidRDefault="00DE72A5">
      <w:pPr>
        <w:rPr>
          <w:sz w:val="24"/>
          <w:szCs w:val="24"/>
        </w:rPr>
      </w:pPr>
    </w:p>
    <w:p w:rsidR="00DE72A5" w:rsidRDefault="00DE72A5">
      <w:pPr>
        <w:rPr>
          <w:sz w:val="24"/>
          <w:szCs w:val="24"/>
        </w:rPr>
      </w:pPr>
    </w:p>
    <w:p w:rsidR="00DE72A5" w:rsidRDefault="00DE72A5">
      <w:pPr>
        <w:ind w:firstLine="708"/>
        <w:rPr>
          <w:rFonts w:ascii="Arial" w:hAnsi="Arial" w:cs="Arial"/>
          <w:sz w:val="24"/>
          <w:szCs w:val="24"/>
        </w:rPr>
      </w:pPr>
    </w:p>
    <w:p w:rsidR="00DE72A5" w:rsidRDefault="00DE72A5">
      <w:pPr>
        <w:ind w:firstLine="708"/>
        <w:rPr>
          <w:rFonts w:ascii="Arial" w:hAnsi="Arial" w:cs="Arial"/>
          <w:sz w:val="24"/>
          <w:szCs w:val="24"/>
        </w:rPr>
      </w:pPr>
    </w:p>
    <w:p w:rsidR="00DE72A5" w:rsidRDefault="00DE72A5">
      <w:pPr>
        <w:ind w:firstLine="708"/>
        <w:rPr>
          <w:rFonts w:ascii="Arial" w:hAnsi="Arial" w:cs="Arial"/>
          <w:sz w:val="24"/>
          <w:szCs w:val="24"/>
        </w:rPr>
      </w:pPr>
    </w:p>
    <w:p w:rsidR="00DE72A5" w:rsidRDefault="00DE72A5">
      <w:pPr>
        <w:ind w:firstLine="708"/>
        <w:rPr>
          <w:rFonts w:ascii="Arial" w:hAnsi="Arial" w:cs="Arial"/>
          <w:sz w:val="24"/>
          <w:szCs w:val="24"/>
        </w:rPr>
      </w:pPr>
    </w:p>
    <w:p w:rsidR="00DE72A5" w:rsidRDefault="00DE72A5">
      <w:pPr>
        <w:ind w:firstLine="708"/>
        <w:rPr>
          <w:rFonts w:ascii="Arial" w:hAnsi="Arial" w:cs="Arial"/>
          <w:sz w:val="24"/>
          <w:szCs w:val="24"/>
        </w:rPr>
      </w:pPr>
    </w:p>
    <w:p w:rsidR="00DE72A5" w:rsidRDefault="00DE72A5">
      <w:pPr>
        <w:ind w:firstLine="708"/>
        <w:rPr>
          <w:rFonts w:ascii="Arial" w:hAnsi="Arial" w:cs="Arial"/>
          <w:sz w:val="24"/>
          <w:szCs w:val="24"/>
        </w:rPr>
      </w:pPr>
    </w:p>
    <w:p w:rsidR="00DE72A5" w:rsidRDefault="00E0135D">
      <w:pPr>
        <w:ind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Kako je glavni cilj pr</w:t>
      </w:r>
      <w:r>
        <w:rPr>
          <w:rFonts w:ascii="Arial" w:hAnsi="Arial" w:cs="Arial"/>
          <w:sz w:val="24"/>
          <w:szCs w:val="24"/>
        </w:rPr>
        <w:t>ojekta podizanje čitalačke kulture uz pomoć adekvatnih didaktičkih pomgala povezanih sa  slikovnicom „Mačak Marko“ , tako se  nastojalo i djeci ponuditi čim više zanimljivih poticaja koji bi ih potaknuli na aktivno sudjelovanje.</w:t>
      </w:r>
    </w:p>
    <w:p w:rsidR="00DE72A5" w:rsidRDefault="00E0135D">
      <w:pPr>
        <w:ind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Najveće zanimanje kod djece</w:t>
      </w:r>
      <w:r>
        <w:rPr>
          <w:rFonts w:ascii="Arial" w:hAnsi="Arial" w:cs="Arial"/>
          <w:sz w:val="24"/>
          <w:szCs w:val="24"/>
        </w:rPr>
        <w:t xml:space="preserve"> izazvao je plišani mačak Marko kojeg nam je sašila majka (baka)  dječaka iz skupine. Postao je dio naše skupine kojeg djeca obožavaju. Mačak Marko svakodnevno je putovao sa djecom u njihove domove, upoznao je njihove kućne ljubimce, bio je na Krasici, u C</w:t>
      </w:r>
      <w:r>
        <w:rPr>
          <w:rFonts w:ascii="Arial" w:hAnsi="Arial" w:cs="Arial"/>
          <w:sz w:val="24"/>
          <w:szCs w:val="24"/>
        </w:rPr>
        <w:t>rikvenici, Novom Vinodolskom, Fužinama, Kostreni, na Grobniku, putovao je u Trst i posjetio dvorac Miramare, bio je u karnevalskoj povorci na Korzu, slavio rođendane, odlazio na treninge juda i mažoretkinja, nogometne utakmice, kuhao, pospremao, išao kod l</w:t>
      </w:r>
      <w:r>
        <w:rPr>
          <w:rFonts w:ascii="Arial" w:hAnsi="Arial" w:cs="Arial"/>
          <w:sz w:val="24"/>
          <w:szCs w:val="24"/>
        </w:rPr>
        <w:t>iječnika, u kazalište, McDonalds, Muller, vozio se u autu (naravno, vezan sigurnosnim pojasom), prao zubiće, igrao društvene  igre, čitao knjige i slikovnice sa djecom, posjetio je i Dječju kuću, a dobio je i brata Karla…..i sve o svojim avanturama zapisiv</w:t>
      </w:r>
      <w:r>
        <w:rPr>
          <w:rFonts w:ascii="Arial" w:hAnsi="Arial" w:cs="Arial"/>
          <w:sz w:val="24"/>
          <w:szCs w:val="24"/>
        </w:rPr>
        <w:t>ao je u  svoju „Mačju knjigu“ (jer naravno znamo da je mačak Marko pisac).</w:t>
      </w:r>
    </w:p>
    <w:p w:rsidR="00DE72A5" w:rsidRDefault="00E0135D">
      <w:pPr>
        <w:ind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Veliku zahvalu moram uputiti svim roditeljima jer su nas podržali i aktivno sudjelovali u svim aktivnostima sa mačkom Markom ( uz fotografije sve dogodovštine zapisivali su i u </w:t>
      </w:r>
      <w:r>
        <w:rPr>
          <w:rFonts w:ascii="Arial" w:hAnsi="Arial" w:cs="Arial"/>
          <w:sz w:val="24"/>
          <w:szCs w:val="24"/>
        </w:rPr>
        <w:t xml:space="preserve">„Mačju knjigu“). </w:t>
      </w:r>
    </w:p>
    <w:p w:rsidR="00DE72A5" w:rsidRDefault="00E0135D">
      <w:pPr>
        <w:ind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Nakon svake posjete njihovom domu, djeca su po svom odabiru usvojila i po jednu riječ na slovenskom  jeziku.  </w:t>
      </w:r>
    </w:p>
    <w:p w:rsidR="00DE72A5" w:rsidRDefault="00E0135D">
      <w:pPr>
        <w:ind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Zabavnom brojalicom „Susjed jaka hrani puha, kuća nam je puna buha“,</w:t>
      </w:r>
    </w:p>
    <w:p w:rsidR="00DE72A5" w:rsidRDefault="00E0135D">
      <w:pPr>
        <w:ind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birali smo dijete kod kojeg putuje mačak Marko. Veselje p</w:t>
      </w:r>
      <w:r>
        <w:rPr>
          <w:rFonts w:ascii="Arial" w:hAnsi="Arial" w:cs="Arial"/>
          <w:sz w:val="24"/>
          <w:szCs w:val="24"/>
        </w:rPr>
        <w:t>ri izboru bilo je neopisivo.</w:t>
      </w:r>
    </w:p>
    <w:p w:rsidR="00DE72A5" w:rsidRDefault="00DE72A5">
      <w:pPr>
        <w:ind w:firstLine="708"/>
        <w:rPr>
          <w:rFonts w:ascii="Arial" w:hAnsi="Arial" w:cs="Arial"/>
          <w:sz w:val="24"/>
          <w:szCs w:val="24"/>
        </w:rPr>
      </w:pPr>
    </w:p>
    <w:p w:rsidR="00DE72A5" w:rsidRDefault="00E0135D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 kako je izgledalo druženje sa mačkom Markom, pogledajte kroz fotografije:</w:t>
      </w:r>
    </w:p>
    <w:p w:rsidR="00DE72A5" w:rsidRDefault="00E0135D">
      <w:pPr>
        <w:ind w:firstLine="708"/>
      </w:pPr>
      <w:r>
        <w:rPr>
          <w:rStyle w:val="Zadanifontodlomka"/>
          <w:rFonts w:ascii="Arial" w:hAnsi="Arial" w:cs="Arial"/>
          <w:sz w:val="24"/>
          <w:szCs w:val="24"/>
        </w:rPr>
        <w:t>Mačak Marko sa sobom ima torbu sa presvlakom, slikovnice o sebi na slovenskom i hrvatskom jeziku te mačju knjigu.</w:t>
      </w:r>
      <w:r>
        <w:rPr>
          <w:rStyle w:val="Zadanifontodlomka"/>
          <w:rFonts w:ascii="Arial" w:hAnsi="Arial" w:cs="Arial"/>
          <w:sz w:val="28"/>
          <w:szCs w:val="28"/>
        </w:rPr>
        <w:t xml:space="preserve">                        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340998</wp:posOffset>
            </wp:positionH>
            <wp:positionV relativeFrom="paragraph">
              <wp:posOffset>222885</wp:posOffset>
            </wp:positionV>
            <wp:extent cx="2210433" cy="3096899"/>
            <wp:effectExtent l="95250" t="95250" r="94617" b="122551"/>
            <wp:wrapThrough wrapText="bothSides">
              <wp:wrapPolygon edited="0">
                <wp:start x="-931" y="-664"/>
                <wp:lineTo x="-931" y="22322"/>
                <wp:lineTo x="22345" y="22322"/>
                <wp:lineTo x="22345" y="-664"/>
                <wp:lineTo x="-931" y="-664"/>
              </wp:wrapPolygon>
            </wp:wrapThrough>
            <wp:docPr id="5" name="Slika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0433" cy="3096899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r>
        <w:rPr>
          <w:rStyle w:val="Zadanifontodlomka"/>
          <w:rFonts w:ascii="Arial" w:hAnsi="Arial" w:cs="Arial"/>
          <w:noProof/>
          <w:lang w:val="en-U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3507912</wp:posOffset>
            </wp:positionH>
            <wp:positionV relativeFrom="paragraph">
              <wp:posOffset>16514</wp:posOffset>
            </wp:positionV>
            <wp:extent cx="2374267" cy="3002917"/>
            <wp:effectExtent l="95250" t="95250" r="102233" b="121283"/>
            <wp:wrapThrough wrapText="bothSides">
              <wp:wrapPolygon edited="0">
                <wp:start x="-867" y="-685"/>
                <wp:lineTo x="-867" y="22335"/>
                <wp:lineTo x="22357" y="22335"/>
                <wp:lineTo x="22357" y="-685"/>
                <wp:lineTo x="-867" y="-685"/>
              </wp:wrapPolygon>
            </wp:wrapThrough>
            <wp:docPr id="6" name="Slika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4267" cy="3002917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tabs>
          <w:tab w:val="left" w:pos="1283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E72A5" w:rsidRDefault="00DE72A5">
      <w:pPr>
        <w:tabs>
          <w:tab w:val="left" w:pos="1283"/>
        </w:tabs>
        <w:rPr>
          <w:sz w:val="28"/>
          <w:szCs w:val="28"/>
        </w:rPr>
      </w:pPr>
    </w:p>
    <w:p w:rsidR="00DE72A5" w:rsidRDefault="00DE72A5">
      <w:pPr>
        <w:tabs>
          <w:tab w:val="left" w:pos="1283"/>
        </w:tabs>
        <w:rPr>
          <w:sz w:val="28"/>
          <w:szCs w:val="28"/>
        </w:rPr>
      </w:pPr>
    </w:p>
    <w:p w:rsidR="00DE72A5" w:rsidRDefault="00DE72A5">
      <w:pPr>
        <w:tabs>
          <w:tab w:val="left" w:pos="1283"/>
        </w:tabs>
        <w:rPr>
          <w:sz w:val="28"/>
          <w:szCs w:val="28"/>
        </w:rPr>
      </w:pPr>
    </w:p>
    <w:p w:rsidR="00DE72A5" w:rsidRDefault="00DE72A5">
      <w:pPr>
        <w:tabs>
          <w:tab w:val="left" w:pos="1283"/>
        </w:tabs>
        <w:rPr>
          <w:sz w:val="28"/>
          <w:szCs w:val="28"/>
        </w:rPr>
      </w:pPr>
    </w:p>
    <w:p w:rsidR="00DE72A5" w:rsidRDefault="00DE72A5">
      <w:pPr>
        <w:tabs>
          <w:tab w:val="left" w:pos="1283"/>
        </w:tabs>
        <w:rPr>
          <w:sz w:val="28"/>
          <w:szCs w:val="28"/>
        </w:rPr>
      </w:pPr>
    </w:p>
    <w:p w:rsidR="00DE72A5" w:rsidRDefault="00DE72A5">
      <w:pPr>
        <w:tabs>
          <w:tab w:val="left" w:pos="1283"/>
        </w:tabs>
        <w:rPr>
          <w:sz w:val="28"/>
          <w:szCs w:val="28"/>
        </w:rPr>
      </w:pPr>
    </w:p>
    <w:p w:rsidR="00DE72A5" w:rsidRDefault="00DE72A5">
      <w:pPr>
        <w:tabs>
          <w:tab w:val="left" w:pos="1283"/>
        </w:tabs>
        <w:rPr>
          <w:b/>
          <w:bCs/>
          <w:sz w:val="28"/>
          <w:szCs w:val="28"/>
        </w:rPr>
      </w:pPr>
    </w:p>
    <w:p w:rsidR="00DE72A5" w:rsidRDefault="00DE72A5">
      <w:pPr>
        <w:tabs>
          <w:tab w:val="left" w:pos="1283"/>
        </w:tabs>
        <w:rPr>
          <w:b/>
          <w:bCs/>
          <w:sz w:val="28"/>
          <w:szCs w:val="28"/>
        </w:rPr>
      </w:pPr>
    </w:p>
    <w:p w:rsidR="00DE72A5" w:rsidRDefault="00DE72A5">
      <w:pPr>
        <w:tabs>
          <w:tab w:val="left" w:pos="1283"/>
        </w:tabs>
        <w:rPr>
          <w:b/>
          <w:bCs/>
          <w:sz w:val="28"/>
          <w:szCs w:val="28"/>
        </w:rPr>
      </w:pPr>
    </w:p>
    <w:p w:rsidR="00DE72A5" w:rsidRDefault="00DE72A5">
      <w:pPr>
        <w:tabs>
          <w:tab w:val="left" w:pos="1283"/>
        </w:tabs>
        <w:rPr>
          <w:b/>
          <w:bCs/>
          <w:sz w:val="28"/>
          <w:szCs w:val="28"/>
        </w:rPr>
      </w:pPr>
    </w:p>
    <w:p w:rsidR="00DE72A5" w:rsidRDefault="00E0135D">
      <w:pPr>
        <w:tabs>
          <w:tab w:val="left" w:pos="1283"/>
        </w:tabs>
      </w:pPr>
      <w:r>
        <w:rPr>
          <w:rStyle w:val="Zadanifontodlomka"/>
          <w:b/>
          <w:bCs/>
          <w:noProof/>
          <w:lang w:val="en-US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page">
              <wp:posOffset>5213981</wp:posOffset>
            </wp:positionH>
            <wp:positionV relativeFrom="paragraph">
              <wp:posOffset>781053</wp:posOffset>
            </wp:positionV>
            <wp:extent cx="1626873" cy="2255523"/>
            <wp:effectExtent l="476250" t="476250" r="468627" b="468627"/>
            <wp:wrapThrough wrapText="bothSides">
              <wp:wrapPolygon edited="0">
                <wp:start x="-1770" y="-4561"/>
                <wp:lineTo x="-6070" y="-4196"/>
                <wp:lineTo x="-6323" y="22257"/>
                <wp:lineTo x="-4300" y="24993"/>
                <wp:lineTo x="-1770" y="25905"/>
                <wp:lineTo x="23269" y="25905"/>
                <wp:lineTo x="25546" y="24993"/>
                <wp:lineTo x="27569" y="22257"/>
                <wp:lineTo x="27316" y="-1277"/>
                <wp:lineTo x="23269" y="-4014"/>
                <wp:lineTo x="23016" y="-4561"/>
                <wp:lineTo x="-1770" y="-4561"/>
              </wp:wrapPolygon>
            </wp:wrapThrough>
            <wp:docPr id="7" name="Slika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6873" cy="2255523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b/>
          <w:bCs/>
          <w:noProof/>
          <w:lang w:val="en-US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4031671</wp:posOffset>
            </wp:positionV>
            <wp:extent cx="1743651" cy="2324706"/>
            <wp:effectExtent l="476250" t="476250" r="485199" b="475644"/>
            <wp:wrapThrough wrapText="bothSides">
              <wp:wrapPolygon edited="0">
                <wp:start x="-1652" y="-4426"/>
                <wp:lineTo x="-5666" y="-4072"/>
                <wp:lineTo x="-5902" y="21600"/>
                <wp:lineTo x="-4721" y="24256"/>
                <wp:lineTo x="-4721" y="24433"/>
                <wp:lineTo x="-1889" y="25495"/>
                <wp:lineTo x="-1652" y="25849"/>
                <wp:lineTo x="23370" y="25849"/>
                <wp:lineTo x="23607" y="25495"/>
                <wp:lineTo x="26203" y="24256"/>
                <wp:lineTo x="27384" y="21600"/>
                <wp:lineTo x="27148" y="-1239"/>
                <wp:lineTo x="23370" y="-3895"/>
                <wp:lineTo x="23134" y="-4426"/>
                <wp:lineTo x="-1652" y="-4426"/>
              </wp:wrapPolygon>
            </wp:wrapThrough>
            <wp:docPr id="8" name="Slika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3651" cy="2324706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b/>
          <w:bCs/>
          <w:noProof/>
          <w:lang w:val="en-U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2512460</wp:posOffset>
            </wp:positionH>
            <wp:positionV relativeFrom="paragraph">
              <wp:posOffset>3956745</wp:posOffset>
            </wp:positionV>
            <wp:extent cx="1845944" cy="2362196"/>
            <wp:effectExtent l="476250" t="476250" r="478156" b="476254"/>
            <wp:wrapThrough wrapText="bothSides">
              <wp:wrapPolygon edited="0">
                <wp:start x="-1561" y="-4356"/>
                <wp:lineTo x="-5352" y="-4008"/>
                <wp:lineTo x="-5575" y="21083"/>
                <wp:lineTo x="-4906" y="24045"/>
                <wp:lineTo x="-1784" y="25439"/>
                <wp:lineTo x="-1561" y="25788"/>
                <wp:lineTo x="23191" y="25788"/>
                <wp:lineTo x="23414" y="25439"/>
                <wp:lineTo x="26312" y="24045"/>
                <wp:lineTo x="26981" y="21083"/>
                <wp:lineTo x="26758" y="-1220"/>
                <wp:lineTo x="23191" y="-3833"/>
                <wp:lineTo x="22968" y="-4356"/>
                <wp:lineTo x="-1561" y="-4356"/>
              </wp:wrapPolygon>
            </wp:wrapThrough>
            <wp:docPr id="9" name="Slika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944" cy="2362196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b/>
          <w:bCs/>
          <w:noProof/>
          <w:lang w:val="en-US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166201</wp:posOffset>
            </wp:positionH>
            <wp:positionV relativeFrom="paragraph">
              <wp:posOffset>3923608</wp:posOffset>
            </wp:positionV>
            <wp:extent cx="1881506" cy="2444748"/>
            <wp:effectExtent l="457200" t="476250" r="461644" b="469902"/>
            <wp:wrapThrough wrapText="bothSides">
              <wp:wrapPolygon edited="0">
                <wp:start x="-1531" y="-4209"/>
                <wp:lineTo x="-5249" y="-3872"/>
                <wp:lineTo x="-5249" y="23233"/>
                <wp:lineTo x="-1750" y="25253"/>
                <wp:lineTo x="-1531" y="25590"/>
                <wp:lineTo x="23182" y="25590"/>
                <wp:lineTo x="23401" y="25253"/>
                <wp:lineTo x="26681" y="23233"/>
                <wp:lineTo x="26681" y="-1178"/>
                <wp:lineTo x="23182" y="-3704"/>
                <wp:lineTo x="22963" y="-4209"/>
                <wp:lineTo x="-1531" y="-4209"/>
              </wp:wrapPolygon>
            </wp:wrapThrough>
            <wp:docPr id="10" name="Slika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1506" cy="2444748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b/>
          <w:bCs/>
          <w:noProof/>
          <w:lang w:val="en-US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7127071</wp:posOffset>
            </wp:positionV>
            <wp:extent cx="1710577" cy="2171005"/>
            <wp:effectExtent l="457200" t="476250" r="461123" b="476945"/>
            <wp:wrapThrough wrapText="bothSides">
              <wp:wrapPolygon edited="0">
                <wp:start x="-1684" y="-4740"/>
                <wp:lineTo x="-5775" y="-4360"/>
                <wp:lineTo x="-5775" y="23129"/>
                <wp:lineTo x="-1925" y="25783"/>
                <wp:lineTo x="-1684" y="26163"/>
                <wp:lineTo x="23341" y="26163"/>
                <wp:lineTo x="23581" y="25783"/>
                <wp:lineTo x="27190" y="23129"/>
                <wp:lineTo x="27190" y="-1327"/>
                <wp:lineTo x="23341" y="-4171"/>
                <wp:lineTo x="23100" y="-4740"/>
                <wp:lineTo x="-1684" y="-4740"/>
              </wp:wrapPolygon>
            </wp:wrapThrough>
            <wp:docPr id="11" name="Slika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0577" cy="2171005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2470900</wp:posOffset>
            </wp:positionH>
            <wp:positionV relativeFrom="paragraph">
              <wp:posOffset>7108134</wp:posOffset>
            </wp:positionV>
            <wp:extent cx="1799594" cy="2190746"/>
            <wp:effectExtent l="457200" t="476250" r="448306" b="476254"/>
            <wp:wrapThrough wrapText="bothSides">
              <wp:wrapPolygon edited="0">
                <wp:start x="-1601" y="-4697"/>
                <wp:lineTo x="-5488" y="-4321"/>
                <wp:lineTo x="-5488" y="22921"/>
                <wp:lineTo x="-1829" y="25740"/>
                <wp:lineTo x="-1601" y="26115"/>
                <wp:lineTo x="23094" y="26115"/>
                <wp:lineTo x="23323" y="25740"/>
                <wp:lineTo x="26752" y="22921"/>
                <wp:lineTo x="26752" y="-1315"/>
                <wp:lineTo x="23094" y="-4133"/>
                <wp:lineTo x="22865" y="-4697"/>
                <wp:lineTo x="-1601" y="-4697"/>
              </wp:wrapPolygon>
            </wp:wrapThrough>
            <wp:docPr id="12" name="Slika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9594" cy="2190746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page">
              <wp:posOffset>606420</wp:posOffset>
            </wp:positionH>
            <wp:positionV relativeFrom="paragraph">
              <wp:posOffset>7050691</wp:posOffset>
            </wp:positionV>
            <wp:extent cx="1743705" cy="2242181"/>
            <wp:effectExtent l="476250" t="476250" r="485145" b="481969"/>
            <wp:wrapThrough wrapText="bothSides">
              <wp:wrapPolygon edited="0">
                <wp:start x="-1652" y="-4589"/>
                <wp:lineTo x="-5666" y="-4222"/>
                <wp:lineTo x="-5902" y="22395"/>
                <wp:lineTo x="-4013" y="25149"/>
                <wp:lineTo x="-1652" y="26067"/>
                <wp:lineTo x="23370" y="26067"/>
                <wp:lineTo x="25495" y="25149"/>
                <wp:lineTo x="27384" y="22395"/>
                <wp:lineTo x="27148" y="-1285"/>
                <wp:lineTo x="23370" y="-4039"/>
                <wp:lineTo x="23134" y="-4589"/>
                <wp:lineTo x="-1652" y="-4589"/>
              </wp:wrapPolygon>
            </wp:wrapThrough>
            <wp:docPr id="13" name="Slika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3705" cy="2242181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b/>
          <w:bCs/>
          <w:noProof/>
          <w:lang w:val="en-US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741276</wp:posOffset>
            </wp:positionV>
            <wp:extent cx="1739902" cy="2336804"/>
            <wp:effectExtent l="476250" t="476250" r="469898" b="482596"/>
            <wp:wrapThrough wrapText="bothSides">
              <wp:wrapPolygon edited="0">
                <wp:start x="-1655" y="-4402"/>
                <wp:lineTo x="-5676" y="-4050"/>
                <wp:lineTo x="-5912" y="21483"/>
                <wp:lineTo x="-4966" y="24124"/>
                <wp:lineTo x="-4966" y="24300"/>
                <wp:lineTo x="-1892" y="25533"/>
                <wp:lineTo x="-1655" y="25885"/>
                <wp:lineTo x="23177" y="25885"/>
                <wp:lineTo x="23413" y="25533"/>
                <wp:lineTo x="26251" y="24300"/>
                <wp:lineTo x="26251" y="24124"/>
                <wp:lineTo x="27197" y="21483"/>
                <wp:lineTo x="26961" y="-1233"/>
                <wp:lineTo x="23177" y="-3874"/>
                <wp:lineTo x="22940" y="-4402"/>
                <wp:lineTo x="-1655" y="-4402"/>
              </wp:wrapPolygon>
            </wp:wrapThrough>
            <wp:docPr id="14" name="Slika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9902" cy="2336804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b/>
          <w:bCs/>
          <w:noProof/>
          <w:lang w:val="en-U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posOffset>506559</wp:posOffset>
            </wp:positionH>
            <wp:positionV relativeFrom="paragraph">
              <wp:posOffset>766276</wp:posOffset>
            </wp:positionV>
            <wp:extent cx="1718313" cy="2345692"/>
            <wp:effectExtent l="476250" t="476250" r="472437" b="473708"/>
            <wp:wrapThrough wrapText="bothSides">
              <wp:wrapPolygon edited="0">
                <wp:start x="-1676" y="-4385"/>
                <wp:lineTo x="-5747" y="-4035"/>
                <wp:lineTo x="-5987" y="21401"/>
                <wp:lineTo x="-5029" y="24032"/>
                <wp:lineTo x="-5029" y="24208"/>
                <wp:lineTo x="-1916" y="25436"/>
                <wp:lineTo x="-1676" y="25787"/>
                <wp:lineTo x="23228" y="25787"/>
                <wp:lineTo x="23468" y="25436"/>
                <wp:lineTo x="26341" y="24208"/>
                <wp:lineTo x="26341" y="24032"/>
                <wp:lineTo x="27299" y="21401"/>
                <wp:lineTo x="27060" y="-1228"/>
                <wp:lineTo x="23228" y="-3859"/>
                <wp:lineTo x="22989" y="-4385"/>
                <wp:lineTo x="-1676" y="-4385"/>
              </wp:wrapPolygon>
            </wp:wrapThrough>
            <wp:docPr id="15" name="Slika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8313" cy="2345692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b/>
          <w:bCs/>
          <w:sz w:val="28"/>
          <w:szCs w:val="28"/>
        </w:rPr>
        <w:t>Kako izgleda Markova mačja knjiga?</w:t>
      </w:r>
    </w:p>
    <w:p w:rsidR="00DE72A5" w:rsidRDefault="00DE72A5">
      <w:pPr>
        <w:tabs>
          <w:tab w:val="left" w:pos="1283"/>
        </w:tabs>
      </w:pPr>
    </w:p>
    <w:p w:rsidR="00DE72A5" w:rsidRDefault="00E0135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Kako je mačak Marko provodio vrijeme kod svojih novih prijatelja?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144027</wp:posOffset>
            </wp:positionH>
            <wp:positionV relativeFrom="paragraph">
              <wp:posOffset>239737</wp:posOffset>
            </wp:positionV>
            <wp:extent cx="1638933" cy="2185672"/>
            <wp:effectExtent l="95250" t="95250" r="94617" b="119378"/>
            <wp:wrapThrough wrapText="bothSides">
              <wp:wrapPolygon edited="0">
                <wp:start x="-1256" y="-941"/>
                <wp:lineTo x="-1256" y="22592"/>
                <wp:lineTo x="22605" y="22592"/>
                <wp:lineTo x="22605" y="-941"/>
                <wp:lineTo x="-1256" y="-941"/>
              </wp:wrapPolygon>
            </wp:wrapThrough>
            <wp:docPr id="16" name="Slika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8933" cy="2185672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4551736</wp:posOffset>
            </wp:positionH>
            <wp:positionV relativeFrom="paragraph">
              <wp:posOffset>25923</wp:posOffset>
            </wp:positionV>
            <wp:extent cx="1761491" cy="2202176"/>
            <wp:effectExtent l="95250" t="95250" r="86359" b="121924"/>
            <wp:wrapThrough wrapText="bothSides">
              <wp:wrapPolygon edited="0">
                <wp:start x="-1168" y="-935"/>
                <wp:lineTo x="-1168" y="22616"/>
                <wp:lineTo x="22425" y="22616"/>
                <wp:lineTo x="22425" y="-935"/>
                <wp:lineTo x="-1168" y="-935"/>
              </wp:wrapPolygon>
            </wp:wrapThrough>
            <wp:docPr id="17" name="Slika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1491" cy="2202176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/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>Vozio se u autu i naučio je čemu služi pojas!</w:t>
      </w:r>
    </w:p>
    <w:p w:rsidR="00DE72A5" w:rsidRDefault="00E0135D">
      <w:pPr>
        <w:tabs>
          <w:tab w:val="left" w:pos="178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>Upoznao je kućne ljubimce svojih novih prijatelja…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2202469</wp:posOffset>
            </wp:positionH>
            <wp:positionV relativeFrom="paragraph">
              <wp:posOffset>365010</wp:posOffset>
            </wp:positionV>
            <wp:extent cx="2119634" cy="1561466"/>
            <wp:effectExtent l="95250" t="95250" r="90166" b="114934"/>
            <wp:wrapThrough wrapText="bothSides">
              <wp:wrapPolygon edited="0">
                <wp:start x="-971" y="-1318"/>
                <wp:lineTo x="-971" y="22926"/>
                <wp:lineTo x="22325" y="22926"/>
                <wp:lineTo x="22325" y="-1318"/>
                <wp:lineTo x="-971" y="-1318"/>
              </wp:wrapPolygon>
            </wp:wrapThrough>
            <wp:docPr id="18" name="Slika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9634" cy="1561466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199101</wp:posOffset>
            </wp:positionV>
            <wp:extent cx="1835786" cy="2185672"/>
            <wp:effectExtent l="95250" t="95250" r="88264" b="119378"/>
            <wp:wrapThrough wrapText="bothSides">
              <wp:wrapPolygon edited="0">
                <wp:start x="-1121" y="-941"/>
                <wp:lineTo x="-1121" y="22592"/>
                <wp:lineTo x="22414" y="22592"/>
                <wp:lineTo x="22414" y="-941"/>
                <wp:lineTo x="-1121" y="-941"/>
              </wp:wrapPolygon>
            </wp:wrapThrough>
            <wp:docPr id="19" name="Slika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5786" cy="2185672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-52303</wp:posOffset>
            </wp:positionH>
            <wp:positionV relativeFrom="paragraph">
              <wp:posOffset>353004</wp:posOffset>
            </wp:positionV>
            <wp:extent cx="1711957" cy="2281556"/>
            <wp:effectExtent l="95250" t="95250" r="97793" b="118744"/>
            <wp:wrapThrough wrapText="bothSides">
              <wp:wrapPolygon edited="0">
                <wp:start x="-1202" y="-902"/>
                <wp:lineTo x="-1202" y="22544"/>
                <wp:lineTo x="22602" y="22544"/>
                <wp:lineTo x="22602" y="-902"/>
                <wp:lineTo x="-1202" y="-902"/>
              </wp:wrapPolygon>
            </wp:wrapThrough>
            <wp:docPr id="20" name="Slika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1957" cy="2281556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t xml:space="preserve">        Ruby            </w:t>
      </w:r>
    </w:p>
    <w:p w:rsidR="00DE72A5" w:rsidRDefault="00E0135D">
      <w:r>
        <w:t xml:space="preserve">                       Bella </w:t>
      </w:r>
    </w:p>
    <w:p w:rsidR="00DE72A5" w:rsidRDefault="00E0135D">
      <w:pPr>
        <w:tabs>
          <w:tab w:val="left" w:pos="8038"/>
        </w:tabs>
      </w:pPr>
      <w:r>
        <w:t xml:space="preserve">                </w:t>
      </w:r>
      <w:r>
        <w:tab/>
        <w:t>Georg</w:t>
      </w:r>
    </w:p>
    <w:p w:rsidR="00DE72A5" w:rsidRDefault="00E0135D">
      <w:r>
        <w:t xml:space="preserve">                 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103098</wp:posOffset>
            </wp:positionV>
            <wp:extent cx="1946913" cy="2601596"/>
            <wp:effectExtent l="95250" t="95250" r="91437" b="122554"/>
            <wp:wrapThrough wrapText="bothSides">
              <wp:wrapPolygon edited="0">
                <wp:start x="-1057" y="-791"/>
                <wp:lineTo x="-1057" y="22459"/>
                <wp:lineTo x="22403" y="22459"/>
                <wp:lineTo x="22403" y="-791"/>
                <wp:lineTo x="-1057" y="-791"/>
              </wp:wrapPolygon>
            </wp:wrapThrough>
            <wp:docPr id="21" name="Slika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6913" cy="2601596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83301</wp:posOffset>
            </wp:positionH>
            <wp:positionV relativeFrom="paragraph">
              <wp:posOffset>100620</wp:posOffset>
            </wp:positionV>
            <wp:extent cx="1803397" cy="2625727"/>
            <wp:effectExtent l="95250" t="95250" r="101603" b="117473"/>
            <wp:wrapThrough wrapText="bothSides">
              <wp:wrapPolygon edited="0">
                <wp:start x="-1141" y="-784"/>
                <wp:lineTo x="-1141" y="22410"/>
                <wp:lineTo x="22597" y="22410"/>
                <wp:lineTo x="22597" y="-784"/>
                <wp:lineTo x="-1141" y="-784"/>
              </wp:wrapPolygon>
            </wp:wrapThrough>
            <wp:docPr id="22" name="Slika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3397" cy="2625727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E0135D">
      <w:r>
        <w:rPr>
          <w:rStyle w:val="Zadanifontodlomka"/>
          <w:sz w:val="28"/>
          <w:szCs w:val="28"/>
        </w:rPr>
        <w:t xml:space="preserve">             </w:t>
      </w: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</w:t>
      </w:r>
      <w:r>
        <w:rPr>
          <w:sz w:val="28"/>
          <w:szCs w:val="28"/>
        </w:rPr>
        <w:tab/>
      </w:r>
    </w:p>
    <w:p w:rsidR="00DE72A5" w:rsidRDefault="00E0135D">
      <w:r>
        <w:rPr>
          <w:rStyle w:val="Zadanifontodlomka"/>
          <w:sz w:val="28"/>
          <w:szCs w:val="28"/>
        </w:rPr>
        <w:t xml:space="preserve">   Bio je na proslavi     rođendana u igraonici ,te u  McDonaldsu na krumpirićima.</w:t>
      </w:r>
    </w:p>
    <w:p w:rsidR="00DE72A5" w:rsidRDefault="00E0135D">
      <w:r>
        <w:rPr>
          <w:noProof/>
          <w:lang w:val="en-US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3497232</wp:posOffset>
            </wp:positionV>
            <wp:extent cx="1761491" cy="2334262"/>
            <wp:effectExtent l="95250" t="95250" r="86359" b="123188"/>
            <wp:wrapThrough wrapText="bothSides">
              <wp:wrapPolygon edited="0">
                <wp:start x="-1168" y="-881"/>
                <wp:lineTo x="-1168" y="22564"/>
                <wp:lineTo x="22425" y="22564"/>
                <wp:lineTo x="22425" y="-881"/>
                <wp:lineTo x="-1168" y="-881"/>
              </wp:wrapPolygon>
            </wp:wrapThrough>
            <wp:docPr id="23" name="Slika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1491" cy="2334262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4763137</wp:posOffset>
            </wp:positionH>
            <wp:positionV relativeFrom="paragraph">
              <wp:posOffset>213183</wp:posOffset>
            </wp:positionV>
            <wp:extent cx="1769748" cy="2537460"/>
            <wp:effectExtent l="95250" t="95250" r="97152" b="110490"/>
            <wp:wrapThrough wrapText="bothSides">
              <wp:wrapPolygon edited="0">
                <wp:start x="-1163" y="-811"/>
                <wp:lineTo x="-1163" y="22378"/>
                <wp:lineTo x="22553" y="22378"/>
                <wp:lineTo x="22553" y="-811"/>
                <wp:lineTo x="-1163" y="-811"/>
              </wp:wrapPolygon>
            </wp:wrapThrough>
            <wp:docPr id="24" name="Slika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9748" cy="253746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197135</wp:posOffset>
            </wp:positionV>
            <wp:extent cx="1784351" cy="2527931"/>
            <wp:effectExtent l="95250" t="95250" r="101599" b="120019"/>
            <wp:wrapThrough wrapText="bothSides">
              <wp:wrapPolygon edited="0">
                <wp:start x="-1153" y="-814"/>
                <wp:lineTo x="-1153" y="22468"/>
                <wp:lineTo x="22599" y="22468"/>
                <wp:lineTo x="22599" y="-814"/>
                <wp:lineTo x="-1153" y="-814"/>
              </wp:wrapPolygon>
            </wp:wrapThrough>
            <wp:docPr id="25" name="Slika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4351" cy="2527931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-91558</wp:posOffset>
            </wp:positionH>
            <wp:positionV relativeFrom="paragraph">
              <wp:posOffset>199220</wp:posOffset>
            </wp:positionV>
            <wp:extent cx="1948184" cy="2553333"/>
            <wp:effectExtent l="95250" t="95250" r="90166" b="113667"/>
            <wp:wrapThrough wrapText="bothSides">
              <wp:wrapPolygon edited="0">
                <wp:start x="-1056" y="-806"/>
                <wp:lineTo x="-1056" y="22406"/>
                <wp:lineTo x="22389" y="22406"/>
                <wp:lineTo x="22389" y="-806"/>
                <wp:lineTo x="-1056" y="-806"/>
              </wp:wrapPolygon>
            </wp:wrapThrough>
            <wp:docPr id="26" name="Slika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8184" cy="2553333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 xml:space="preserve">Skakao je na trampolinu.   </w:t>
      </w:r>
      <w:r>
        <w:rPr>
          <w:rStyle w:val="Zadanifontodlomka"/>
          <w:sz w:val="28"/>
          <w:szCs w:val="28"/>
        </w:rPr>
        <w:tab/>
        <w:t xml:space="preserve">    Ljuljao se n</w:t>
      </w:r>
      <w:r>
        <w:rPr>
          <w:rStyle w:val="Zadanifontodlomka"/>
          <w:sz w:val="28"/>
          <w:szCs w:val="28"/>
        </w:rPr>
        <w:t>a ljuljački.                       Spuštao se niz tobogan.</w:t>
      </w:r>
    </w:p>
    <w:p w:rsidR="00DE72A5" w:rsidRDefault="00E0135D">
      <w:bookmarkStart w:id="0" w:name="_GoBack"/>
      <w:bookmarkEnd w:id="0"/>
      <w:r>
        <w:rPr>
          <w:noProof/>
          <w:lang w:val="en-US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122090</wp:posOffset>
            </wp:positionV>
            <wp:extent cx="1874519" cy="2498881"/>
            <wp:effectExtent l="95250" t="95250" r="87631" b="110969"/>
            <wp:wrapThrough wrapText="bothSides">
              <wp:wrapPolygon edited="0">
                <wp:start x="-1098" y="-823"/>
                <wp:lineTo x="-1098" y="22396"/>
                <wp:lineTo x="22398" y="22396"/>
                <wp:lineTo x="22398" y="-823"/>
                <wp:lineTo x="-1098" y="-823"/>
              </wp:wrapPolygon>
            </wp:wrapThrough>
            <wp:docPr id="27" name="Slika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4519" cy="2498881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-66559</wp:posOffset>
            </wp:positionH>
            <wp:positionV relativeFrom="paragraph">
              <wp:posOffset>135834</wp:posOffset>
            </wp:positionV>
            <wp:extent cx="1903094" cy="2477137"/>
            <wp:effectExtent l="95250" t="95250" r="97156" b="113663"/>
            <wp:wrapThrough wrapText="bothSides">
              <wp:wrapPolygon edited="0">
                <wp:start x="-1081" y="-831"/>
                <wp:lineTo x="-1081" y="22425"/>
                <wp:lineTo x="22494" y="22425"/>
                <wp:lineTo x="22494" y="-831"/>
                <wp:lineTo x="-1081" y="-831"/>
              </wp:wrapPolygon>
            </wp:wrapThrough>
            <wp:docPr id="28" name="Slika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3094" cy="2477137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ab/>
      </w:r>
    </w:p>
    <w:p w:rsidR="00DE72A5" w:rsidRDefault="00E0135D">
      <w:pPr>
        <w:tabs>
          <w:tab w:val="left" w:pos="3901"/>
          <w:tab w:val="left" w:pos="7815"/>
        </w:tabs>
      </w:pPr>
      <w:r>
        <w:rPr>
          <w:noProof/>
          <w:lang w:val="en-US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804</wp:posOffset>
            </wp:positionH>
            <wp:positionV relativeFrom="paragraph">
              <wp:posOffset>399876</wp:posOffset>
            </wp:positionV>
            <wp:extent cx="1783710" cy="2299972"/>
            <wp:effectExtent l="95250" t="95250" r="102240" b="119378"/>
            <wp:wrapThrough wrapText="bothSides">
              <wp:wrapPolygon edited="0">
                <wp:start x="-1154" y="-895"/>
                <wp:lineTo x="-1154" y="22542"/>
                <wp:lineTo x="22615" y="22542"/>
                <wp:lineTo x="22615" y="-895"/>
                <wp:lineTo x="-1154" y="-895"/>
              </wp:wrapPolygon>
            </wp:wrapThrough>
            <wp:docPr id="29" name="Slika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0" cy="2299972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2420215</wp:posOffset>
            </wp:positionH>
            <wp:positionV relativeFrom="paragraph">
              <wp:posOffset>432666</wp:posOffset>
            </wp:positionV>
            <wp:extent cx="1753233" cy="2268224"/>
            <wp:effectExtent l="95250" t="95250" r="94617" b="113026"/>
            <wp:wrapThrough wrapText="bothSides">
              <wp:wrapPolygon edited="0">
                <wp:start x="-1174" y="-907"/>
                <wp:lineTo x="-1174" y="22495"/>
                <wp:lineTo x="22539" y="22495"/>
                <wp:lineTo x="22539" y="-907"/>
                <wp:lineTo x="-1174" y="-907"/>
              </wp:wrapPolygon>
            </wp:wrapThrough>
            <wp:docPr id="30" name="Slika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3233" cy="2268224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>Vozio se na romobilu.                     Bio je na izletu u Fužinama.</w:t>
      </w:r>
      <w:r>
        <w:rPr>
          <w:rStyle w:val="Zadanifontodlomka"/>
          <w:sz w:val="28"/>
          <w:szCs w:val="28"/>
        </w:rPr>
        <w:tab/>
        <w:t>Svirao je na klaviru.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4829805</wp:posOffset>
            </wp:positionH>
            <wp:positionV relativeFrom="paragraph">
              <wp:posOffset>77760</wp:posOffset>
            </wp:positionV>
            <wp:extent cx="1652906" cy="2242822"/>
            <wp:effectExtent l="95250" t="95250" r="99694" b="119378"/>
            <wp:wrapThrough wrapText="bothSides">
              <wp:wrapPolygon edited="0">
                <wp:start x="-1245" y="-917"/>
                <wp:lineTo x="-1245" y="22566"/>
                <wp:lineTo x="22654" y="22566"/>
                <wp:lineTo x="22654" y="-917"/>
                <wp:lineTo x="-1245" y="-917"/>
              </wp:wrapPolygon>
            </wp:wrapThrough>
            <wp:docPr id="31" name="Slika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2906" cy="2242822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 xml:space="preserve">   Vozio se u liftu.                                           Bio je na treningu juda i mažoretk</w:t>
      </w:r>
      <w:r>
        <w:rPr>
          <w:rStyle w:val="Zadanifontodlomka"/>
          <w:sz w:val="28"/>
          <w:szCs w:val="28"/>
        </w:rPr>
        <w:t>inja.</w:t>
      </w:r>
    </w:p>
    <w:p w:rsidR="00DE72A5" w:rsidRDefault="00E0135D">
      <w:r>
        <w:rPr>
          <w:noProof/>
          <w:lang w:val="en-US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3348468</wp:posOffset>
            </wp:positionH>
            <wp:positionV relativeFrom="paragraph">
              <wp:posOffset>104141</wp:posOffset>
            </wp:positionV>
            <wp:extent cx="2648587" cy="1985647"/>
            <wp:effectExtent l="95250" t="95250" r="94613" b="109853"/>
            <wp:wrapThrough wrapText="bothSides">
              <wp:wrapPolygon edited="0">
                <wp:start x="-777" y="-1036"/>
                <wp:lineTo x="-777" y="22588"/>
                <wp:lineTo x="22216" y="22588"/>
                <wp:lineTo x="22216" y="-1036"/>
                <wp:lineTo x="-777" y="-1036"/>
              </wp:wrapPolygon>
            </wp:wrapThrough>
            <wp:docPr id="32" name="Slika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8587" cy="1985647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 xml:space="preserve">Bio je podrška djevojčici u liječničkoj ordinaciji. 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158118</wp:posOffset>
            </wp:positionV>
            <wp:extent cx="2787018" cy="1736729"/>
            <wp:effectExtent l="95250" t="95250" r="89532" b="111121"/>
            <wp:wrapThrough wrapText="bothSides">
              <wp:wrapPolygon edited="0">
                <wp:start x="-738" y="-1185"/>
                <wp:lineTo x="-738" y="22745"/>
                <wp:lineTo x="22146" y="22745"/>
                <wp:lineTo x="22146" y="-1185"/>
                <wp:lineTo x="-738" y="-1185"/>
              </wp:wrapPolygon>
            </wp:wrapThrough>
            <wp:docPr id="33" name="Slika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7018" cy="1736729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 xml:space="preserve">         </w:t>
      </w:r>
    </w:p>
    <w:p w:rsidR="00DE72A5" w:rsidRDefault="00DE72A5">
      <w:pPr>
        <w:rPr>
          <w:sz w:val="28"/>
          <w:szCs w:val="28"/>
        </w:rPr>
      </w:pPr>
    </w:p>
    <w:p w:rsidR="00DE72A5" w:rsidRDefault="00DE72A5"/>
    <w:p w:rsidR="00DE72A5" w:rsidRDefault="00DE72A5">
      <w:pPr>
        <w:rPr>
          <w:sz w:val="28"/>
          <w:szCs w:val="28"/>
        </w:rPr>
      </w:pPr>
    </w:p>
    <w:p w:rsidR="00DE72A5" w:rsidRDefault="00E0135D">
      <w:pPr>
        <w:tabs>
          <w:tab w:val="left" w:pos="1100"/>
        </w:tabs>
        <w:rPr>
          <w:sz w:val="28"/>
          <w:szCs w:val="28"/>
        </w:rPr>
      </w:pPr>
      <w:r>
        <w:rPr>
          <w:sz w:val="28"/>
          <w:szCs w:val="28"/>
        </w:rPr>
        <w:tab/>
        <w:t xml:space="preserve">                    Posjetio je i lutkarsko kazalište .</w:t>
      </w:r>
    </w:p>
    <w:p w:rsidR="00DE72A5" w:rsidRDefault="00DE72A5">
      <w:pPr>
        <w:rPr>
          <w:sz w:val="28"/>
          <w:szCs w:val="28"/>
        </w:rPr>
      </w:pP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74697</wp:posOffset>
            </wp:positionH>
            <wp:positionV relativeFrom="paragraph">
              <wp:posOffset>136181</wp:posOffset>
            </wp:positionV>
            <wp:extent cx="2044698" cy="2585081"/>
            <wp:effectExtent l="95250" t="95250" r="88902" b="120019"/>
            <wp:wrapThrough wrapText="bothSides">
              <wp:wrapPolygon edited="0">
                <wp:start x="-1007" y="-796"/>
                <wp:lineTo x="-1007" y="22449"/>
                <wp:lineTo x="22345" y="22449"/>
                <wp:lineTo x="22345" y="-796"/>
                <wp:lineTo x="-1007" y="-796"/>
              </wp:wrapPolygon>
            </wp:wrapThrough>
            <wp:docPr id="34" name="Slika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4698" cy="2585081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3515703</wp:posOffset>
            </wp:positionH>
            <wp:positionV relativeFrom="paragraph">
              <wp:posOffset>128793</wp:posOffset>
            </wp:positionV>
            <wp:extent cx="2866570" cy="2150339"/>
            <wp:effectExtent l="95250" t="95250" r="86180" b="116611"/>
            <wp:wrapThrough wrapText="bothSides">
              <wp:wrapPolygon edited="0">
                <wp:start x="-718" y="-957"/>
                <wp:lineTo x="-718" y="22582"/>
                <wp:lineTo x="22107" y="22582"/>
                <wp:lineTo x="22107" y="-957"/>
                <wp:lineTo x="-718" y="-957"/>
              </wp:wrapPolygon>
            </wp:wrapThrough>
            <wp:docPr id="35" name="Slika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6570" cy="2150339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>Pomagao je u pečenju kolača i pravljenju soka od naranče.</w:t>
      </w:r>
    </w:p>
    <w:p w:rsidR="00DE72A5" w:rsidRDefault="00DE72A5"/>
    <w:p w:rsidR="00DE72A5" w:rsidRDefault="00DE72A5">
      <w:pPr>
        <w:rPr>
          <w:sz w:val="28"/>
          <w:szCs w:val="28"/>
        </w:rPr>
      </w:pPr>
    </w:p>
    <w:p w:rsidR="00DE72A5" w:rsidRDefault="00E0135D">
      <w:pPr>
        <w:ind w:firstLine="708"/>
      </w:pPr>
      <w:r>
        <w:rPr>
          <w:noProof/>
          <w:lang w:val="en-US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4488817</wp:posOffset>
            </wp:positionH>
            <wp:positionV relativeFrom="paragraph">
              <wp:posOffset>595631</wp:posOffset>
            </wp:positionV>
            <wp:extent cx="1819912" cy="2400300"/>
            <wp:effectExtent l="95250" t="95250" r="104138" b="114300"/>
            <wp:wrapThrough wrapText="bothSides">
              <wp:wrapPolygon edited="0">
                <wp:start x="-1130" y="-857"/>
                <wp:lineTo x="-1130" y="22457"/>
                <wp:lineTo x="22610" y="22457"/>
                <wp:lineTo x="22610" y="-857"/>
                <wp:lineTo x="-1130" y="-857"/>
              </wp:wrapPolygon>
            </wp:wrapThrough>
            <wp:docPr id="36" name="Slika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9912" cy="240030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>A bome se i najeo fine i zdrave hrane.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2335533</wp:posOffset>
            </wp:positionH>
            <wp:positionV relativeFrom="paragraph">
              <wp:posOffset>245745</wp:posOffset>
            </wp:positionV>
            <wp:extent cx="1839599" cy="2451735"/>
            <wp:effectExtent l="95250" t="95250" r="103501" b="120015"/>
            <wp:wrapThrough wrapText="bothSides">
              <wp:wrapPolygon edited="0">
                <wp:start x="-1118" y="-839"/>
                <wp:lineTo x="-1118" y="22490"/>
                <wp:lineTo x="22592" y="22490"/>
                <wp:lineTo x="22592" y="-839"/>
                <wp:lineTo x="-1118" y="-839"/>
              </wp:wrapPolygon>
            </wp:wrapThrough>
            <wp:docPr id="37" name="Slika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9599" cy="2451735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74295</wp:posOffset>
            </wp:positionH>
            <wp:positionV relativeFrom="paragraph">
              <wp:posOffset>229230</wp:posOffset>
            </wp:positionV>
            <wp:extent cx="1795140" cy="2501898"/>
            <wp:effectExtent l="95250" t="95250" r="90810" b="107952"/>
            <wp:wrapThrough wrapText="bothSides">
              <wp:wrapPolygon edited="0">
                <wp:start x="-1146" y="-823"/>
                <wp:lineTo x="-1146" y="22373"/>
                <wp:lineTo x="22471" y="22373"/>
                <wp:lineTo x="22471" y="-823"/>
                <wp:lineTo x="-1146" y="-823"/>
              </wp:wrapPolygon>
            </wp:wrapThrough>
            <wp:docPr id="38" name="Slika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5140" cy="2501898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pPr>
        <w:tabs>
          <w:tab w:val="left" w:pos="1283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lastRenderedPageBreak/>
        <w:t>Mama od Petra</w:t>
      </w:r>
      <w:r>
        <w:rPr>
          <w:sz w:val="28"/>
          <w:szCs w:val="28"/>
        </w:rPr>
        <w:t xml:space="preserve"> vrijedna je bila, pa mu je i novo odijelo sašila.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3657371</wp:posOffset>
            </wp:positionH>
            <wp:positionV relativeFrom="paragraph">
              <wp:posOffset>123361</wp:posOffset>
            </wp:positionV>
            <wp:extent cx="1893566" cy="2568577"/>
            <wp:effectExtent l="95250" t="95250" r="87634" b="117473"/>
            <wp:wrapThrough wrapText="bothSides">
              <wp:wrapPolygon edited="0">
                <wp:start x="-1087" y="-801"/>
                <wp:lineTo x="-1087" y="22428"/>
                <wp:lineTo x="22390" y="22428"/>
                <wp:lineTo x="22390" y="-801"/>
                <wp:lineTo x="-1087" y="-801"/>
              </wp:wrapPolygon>
            </wp:wrapThrough>
            <wp:docPr id="39" name="Slika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3566" cy="2568577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523466</wp:posOffset>
            </wp:positionH>
            <wp:positionV relativeFrom="paragraph">
              <wp:posOffset>119146</wp:posOffset>
            </wp:positionV>
            <wp:extent cx="1880234" cy="2506342"/>
            <wp:effectExtent l="95250" t="95250" r="100966" b="122558"/>
            <wp:wrapThrough wrapText="bothSides">
              <wp:wrapPolygon edited="0">
                <wp:start x="-1095" y="-821"/>
                <wp:lineTo x="-1095" y="22498"/>
                <wp:lineTo x="22549" y="22498"/>
                <wp:lineTo x="22549" y="-821"/>
                <wp:lineTo x="-1095" y="-821"/>
              </wp:wrapPolygon>
            </wp:wrapThrough>
            <wp:docPr id="40" name="Slika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0234" cy="2506342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pPr>
        <w:tabs>
          <w:tab w:val="left" w:pos="1427"/>
          <w:tab w:val="left" w:pos="6742"/>
        </w:tabs>
      </w:pPr>
      <w:r>
        <w:rPr>
          <w:rStyle w:val="Zadanifontodlomka"/>
          <w:sz w:val="28"/>
          <w:szCs w:val="28"/>
        </w:rPr>
        <w:tab/>
      </w:r>
      <w:r>
        <w:rPr>
          <w:rStyle w:val="Zadanifontodlomka"/>
          <w:sz w:val="28"/>
          <w:szCs w:val="28"/>
        </w:rPr>
        <w:tab/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>Upoznao je djeda Božićnjaka, kitio bor i veselio se poklonima ispod bora.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4371453</wp:posOffset>
            </wp:positionH>
            <wp:positionV relativeFrom="paragraph">
              <wp:posOffset>615372</wp:posOffset>
            </wp:positionV>
            <wp:extent cx="2372346" cy="1778919"/>
            <wp:effectExtent l="95250" t="95250" r="104154" b="107031"/>
            <wp:wrapThrough wrapText="bothSides">
              <wp:wrapPolygon edited="0">
                <wp:start x="-867" y="-1157"/>
                <wp:lineTo x="-867" y="22672"/>
                <wp:lineTo x="22381" y="22672"/>
                <wp:lineTo x="22381" y="-1157"/>
                <wp:lineTo x="-867" y="-1157"/>
              </wp:wrapPolygon>
            </wp:wrapThrough>
            <wp:docPr id="41" name="Slika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2346" cy="1778919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2202753</wp:posOffset>
            </wp:positionH>
            <wp:positionV relativeFrom="paragraph">
              <wp:posOffset>255327</wp:posOffset>
            </wp:positionV>
            <wp:extent cx="1860547" cy="2254252"/>
            <wp:effectExtent l="95250" t="95250" r="101603" b="107948"/>
            <wp:wrapThrough wrapText="bothSides">
              <wp:wrapPolygon edited="0">
                <wp:start x="-1106" y="-913"/>
                <wp:lineTo x="-1106" y="22452"/>
                <wp:lineTo x="22566" y="22452"/>
                <wp:lineTo x="22566" y="-913"/>
                <wp:lineTo x="-1106" y="-913"/>
              </wp:wrapPolygon>
            </wp:wrapThrough>
            <wp:docPr id="42" name="Slika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0547" cy="2254252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232934</wp:posOffset>
            </wp:positionV>
            <wp:extent cx="1726807" cy="2302623"/>
            <wp:effectExtent l="95250" t="95250" r="101993" b="116727"/>
            <wp:wrapThrough wrapText="bothSides">
              <wp:wrapPolygon edited="0">
                <wp:start x="-1192" y="-894"/>
                <wp:lineTo x="-1192" y="22517"/>
                <wp:lineTo x="22641" y="22517"/>
                <wp:lineTo x="22641" y="-894"/>
                <wp:lineTo x="-1192" y="-894"/>
              </wp:wrapPolygon>
            </wp:wrapThrough>
            <wp:docPr id="43" name="Slika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6807" cy="2302623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/>
    <w:p w:rsidR="00DE72A5" w:rsidRDefault="00DE72A5">
      <w:pPr>
        <w:rPr>
          <w:sz w:val="28"/>
          <w:szCs w:val="28"/>
        </w:rPr>
      </w:pP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102577</wp:posOffset>
            </wp:positionV>
            <wp:extent cx="1820140" cy="2426854"/>
            <wp:effectExtent l="95250" t="95250" r="103910" b="106796"/>
            <wp:wrapThrough wrapText="bothSides">
              <wp:wrapPolygon edited="0">
                <wp:start x="-1130" y="-848"/>
                <wp:lineTo x="-1130" y="22386"/>
                <wp:lineTo x="22610" y="22386"/>
                <wp:lineTo x="22610" y="-848"/>
                <wp:lineTo x="-1130" y="-848"/>
              </wp:wrapPolygon>
            </wp:wrapThrough>
            <wp:docPr id="44" name="Slika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0140" cy="2426854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>Naučio je gdje se na karti svijeta nalazi Kina…u kojoj se trenutno nalazi Petrov tata.</w:t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/>
    <w:p w:rsidR="00DE72A5" w:rsidRDefault="00DE72A5"/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</w:t>
      </w:r>
    </w:p>
    <w:p w:rsidR="00DE72A5" w:rsidRDefault="00DE72A5">
      <w:pPr>
        <w:rPr>
          <w:sz w:val="28"/>
          <w:szCs w:val="28"/>
        </w:rPr>
      </w:pPr>
    </w:p>
    <w:p w:rsidR="00DE72A5" w:rsidRDefault="00E0135D">
      <w:r>
        <w:rPr>
          <w:rStyle w:val="Zadanifontodlomka"/>
          <w:sz w:val="28"/>
          <w:szCs w:val="28"/>
        </w:rPr>
        <w:t>Naučio je i da zubiće prije spavanja treba prati…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2425756</wp:posOffset>
            </wp:positionH>
            <wp:positionV relativeFrom="paragraph">
              <wp:posOffset>361837</wp:posOffset>
            </wp:positionV>
            <wp:extent cx="1664939" cy="2219495"/>
            <wp:effectExtent l="95250" t="95250" r="87661" b="123655"/>
            <wp:wrapThrough wrapText="bothSides">
              <wp:wrapPolygon edited="0">
                <wp:start x="-1236" y="-927"/>
                <wp:lineTo x="-1236" y="22434"/>
                <wp:lineTo x="22498" y="22434"/>
                <wp:lineTo x="22498" y="-927"/>
                <wp:lineTo x="-1236" y="-927"/>
              </wp:wrapPolygon>
            </wp:wrapThrough>
            <wp:docPr id="45" name="Slika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4939" cy="2219495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4596478</wp:posOffset>
            </wp:positionH>
            <wp:positionV relativeFrom="paragraph">
              <wp:posOffset>3749</wp:posOffset>
            </wp:positionV>
            <wp:extent cx="1579882" cy="2221233"/>
            <wp:effectExtent l="95250" t="95250" r="96518" b="121917"/>
            <wp:wrapThrough wrapText="bothSides">
              <wp:wrapPolygon edited="0">
                <wp:start x="-1302" y="-926"/>
                <wp:lineTo x="-1302" y="22600"/>
                <wp:lineTo x="22659" y="22600"/>
                <wp:lineTo x="22659" y="-926"/>
                <wp:lineTo x="-1302" y="-926"/>
              </wp:wrapPolygon>
            </wp:wrapThrough>
            <wp:docPr id="46" name="Slika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9882" cy="2221233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206837</wp:posOffset>
            </wp:positionH>
            <wp:positionV relativeFrom="paragraph">
              <wp:posOffset>12646</wp:posOffset>
            </wp:positionV>
            <wp:extent cx="1739261" cy="2319018"/>
            <wp:effectExtent l="95250" t="95250" r="89539" b="119382"/>
            <wp:wrapThrough wrapText="bothSides">
              <wp:wrapPolygon edited="0">
                <wp:start x="-1183" y="-887"/>
                <wp:lineTo x="-1183" y="22541"/>
                <wp:lineTo x="22484" y="22541"/>
                <wp:lineTo x="22484" y="-887"/>
                <wp:lineTo x="-1183" y="-887"/>
              </wp:wrapPolygon>
            </wp:wrapThrough>
            <wp:docPr id="47" name="Slika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9261" cy="2319018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tabs>
          <w:tab w:val="left" w:pos="1021"/>
        </w:tabs>
        <w:rPr>
          <w:sz w:val="28"/>
          <w:szCs w:val="28"/>
        </w:rPr>
      </w:pPr>
    </w:p>
    <w:p w:rsidR="00DE72A5" w:rsidRDefault="00DE72A5">
      <w:pPr>
        <w:tabs>
          <w:tab w:val="left" w:pos="1021"/>
        </w:tabs>
        <w:rPr>
          <w:sz w:val="28"/>
          <w:szCs w:val="28"/>
        </w:rPr>
      </w:pPr>
    </w:p>
    <w:p w:rsidR="00DE72A5" w:rsidRDefault="00DE72A5">
      <w:pPr>
        <w:tabs>
          <w:tab w:val="left" w:pos="1021"/>
        </w:tabs>
        <w:rPr>
          <w:sz w:val="28"/>
          <w:szCs w:val="28"/>
        </w:rPr>
      </w:pPr>
    </w:p>
    <w:p w:rsidR="00DE72A5" w:rsidRDefault="00DE72A5">
      <w:pPr>
        <w:tabs>
          <w:tab w:val="left" w:pos="1021"/>
        </w:tabs>
        <w:rPr>
          <w:sz w:val="28"/>
          <w:szCs w:val="28"/>
        </w:rPr>
      </w:pPr>
    </w:p>
    <w:p w:rsidR="00DE72A5" w:rsidRDefault="00DE72A5">
      <w:pPr>
        <w:tabs>
          <w:tab w:val="left" w:pos="1021"/>
        </w:tabs>
        <w:rPr>
          <w:sz w:val="28"/>
          <w:szCs w:val="28"/>
        </w:rPr>
      </w:pPr>
    </w:p>
    <w:p w:rsidR="00DE72A5" w:rsidRDefault="00DE72A5">
      <w:pPr>
        <w:tabs>
          <w:tab w:val="left" w:pos="1021"/>
        </w:tabs>
        <w:rPr>
          <w:sz w:val="28"/>
          <w:szCs w:val="28"/>
        </w:rPr>
      </w:pPr>
    </w:p>
    <w:p w:rsidR="00DE72A5" w:rsidRDefault="00DE72A5">
      <w:pPr>
        <w:tabs>
          <w:tab w:val="left" w:pos="1021"/>
        </w:tabs>
        <w:rPr>
          <w:sz w:val="28"/>
          <w:szCs w:val="28"/>
        </w:rPr>
      </w:pPr>
    </w:p>
    <w:p w:rsidR="00DE72A5" w:rsidRDefault="00E0135D">
      <w:pPr>
        <w:tabs>
          <w:tab w:val="left" w:pos="1021"/>
        </w:tabs>
        <w:rPr>
          <w:sz w:val="28"/>
          <w:szCs w:val="28"/>
        </w:rPr>
      </w:pPr>
      <w:r>
        <w:rPr>
          <w:sz w:val="28"/>
          <w:szCs w:val="28"/>
        </w:rPr>
        <w:t>…i onda se sa  novim prijateljem u krevet može ušuškati.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191137</wp:posOffset>
            </wp:positionH>
            <wp:positionV relativeFrom="paragraph">
              <wp:posOffset>2279654</wp:posOffset>
            </wp:positionV>
            <wp:extent cx="1729102" cy="2310761"/>
            <wp:effectExtent l="95250" t="95250" r="99698" b="108589"/>
            <wp:wrapThrough wrapText="bothSides">
              <wp:wrapPolygon edited="0">
                <wp:start x="-1190" y="-891"/>
                <wp:lineTo x="-1190" y="22443"/>
                <wp:lineTo x="22616" y="22443"/>
                <wp:lineTo x="22616" y="-891"/>
                <wp:lineTo x="-1190" y="-891"/>
              </wp:wrapPolygon>
            </wp:wrapThrough>
            <wp:docPr id="48" name="Slika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9102" cy="2310761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-41394</wp:posOffset>
            </wp:positionH>
            <wp:positionV relativeFrom="paragraph">
              <wp:posOffset>227850</wp:posOffset>
            </wp:positionV>
            <wp:extent cx="2187793" cy="1637608"/>
            <wp:effectExtent l="95250" t="95250" r="98207" b="114992"/>
            <wp:wrapThrough wrapText="bothSides">
              <wp:wrapPolygon edited="0">
                <wp:start x="-940" y="-1257"/>
                <wp:lineTo x="-940" y="22874"/>
                <wp:lineTo x="22384" y="22874"/>
                <wp:lineTo x="22384" y="-1257"/>
                <wp:lineTo x="-940" y="-1257"/>
              </wp:wrapPolygon>
            </wp:wrapThrough>
            <wp:docPr id="49" name="Slika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7793" cy="1637608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4371920</wp:posOffset>
            </wp:positionH>
            <wp:positionV relativeFrom="paragraph">
              <wp:posOffset>303589</wp:posOffset>
            </wp:positionV>
            <wp:extent cx="2360816" cy="1770945"/>
            <wp:effectExtent l="95250" t="95250" r="96634" b="115005"/>
            <wp:wrapThrough wrapText="bothSides">
              <wp:wrapPolygon edited="0">
                <wp:start x="-872" y="-1162"/>
                <wp:lineTo x="-872" y="22778"/>
                <wp:lineTo x="22315" y="22778"/>
                <wp:lineTo x="22315" y="-1162"/>
                <wp:lineTo x="-872" y="-1162"/>
              </wp:wrapPolygon>
            </wp:wrapThrough>
            <wp:docPr id="50" name="Slika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0816" cy="1770945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/>
    <w:p w:rsidR="00DE72A5" w:rsidRDefault="00DE72A5">
      <w:pPr>
        <w:rPr>
          <w:sz w:val="28"/>
          <w:szCs w:val="28"/>
        </w:rPr>
      </w:pP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4749165</wp:posOffset>
            </wp:positionH>
            <wp:positionV relativeFrom="paragraph">
              <wp:posOffset>1707513</wp:posOffset>
            </wp:positionV>
            <wp:extent cx="1696083" cy="2260597"/>
            <wp:effectExtent l="95250" t="95250" r="94617" b="120653"/>
            <wp:wrapThrough wrapText="bothSides">
              <wp:wrapPolygon edited="0">
                <wp:start x="-1213" y="-910"/>
                <wp:lineTo x="-1213" y="22577"/>
                <wp:lineTo x="22571" y="22577"/>
                <wp:lineTo x="22571" y="-910"/>
                <wp:lineTo x="-1213" y="-910"/>
              </wp:wrapPolygon>
            </wp:wrapThrough>
            <wp:docPr id="51" name="Slika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6083" cy="2260597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2339108</wp:posOffset>
            </wp:positionH>
            <wp:positionV relativeFrom="paragraph">
              <wp:posOffset>444096</wp:posOffset>
            </wp:positionV>
            <wp:extent cx="1752246" cy="2335880"/>
            <wp:effectExtent l="95250" t="95250" r="95604" b="121570"/>
            <wp:wrapThrough wrapText="bothSides">
              <wp:wrapPolygon edited="0">
                <wp:start x="-1174" y="-881"/>
                <wp:lineTo x="-1174" y="22551"/>
                <wp:lineTo x="22547" y="22551"/>
                <wp:lineTo x="22547" y="-881"/>
                <wp:lineTo x="-1174" y="-881"/>
              </wp:wrapPolygon>
            </wp:wrapThrough>
            <wp:docPr id="52" name="Slika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2246" cy="233588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DE72A5"/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r>
        <w:rPr>
          <w:rStyle w:val="Zadanifontodlomka"/>
          <w:sz w:val="28"/>
          <w:szCs w:val="28"/>
        </w:rPr>
        <w:t xml:space="preserve">A dok je mačak Marko u pustolovinama novim bio, potrudio se pa je svoje nove </w:t>
      </w:r>
      <w:r>
        <w:rPr>
          <w:rStyle w:val="Zadanifontodlomka"/>
          <w:sz w:val="28"/>
          <w:szCs w:val="28"/>
        </w:rPr>
        <w:t xml:space="preserve">prijatelje i </w:t>
      </w:r>
      <w:r>
        <w:rPr>
          <w:rStyle w:val="Zadanifontodlomka"/>
          <w:b/>
          <w:bCs/>
          <w:sz w:val="28"/>
          <w:szCs w:val="28"/>
        </w:rPr>
        <w:t>nekoliko novih riječi na slovenskom jeziku</w:t>
      </w:r>
      <w:r>
        <w:rPr>
          <w:rStyle w:val="Zadanifontodlomka"/>
          <w:sz w:val="28"/>
          <w:szCs w:val="28"/>
        </w:rPr>
        <w:t xml:space="preserve"> naučio. </w:t>
      </w:r>
    </w:p>
    <w:p w:rsidR="00DE72A5" w:rsidRDefault="00E0135D">
      <w:r>
        <w:rPr>
          <w:noProof/>
          <w:lang w:val="en-US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3531522</wp:posOffset>
            </wp:positionH>
            <wp:positionV relativeFrom="paragraph">
              <wp:posOffset>149806</wp:posOffset>
            </wp:positionV>
            <wp:extent cx="2407916" cy="1805309"/>
            <wp:effectExtent l="95250" t="95250" r="87634" b="118741"/>
            <wp:wrapThrough wrapText="bothSides">
              <wp:wrapPolygon edited="0">
                <wp:start x="-855" y="-1140"/>
                <wp:lineTo x="-855" y="22793"/>
                <wp:lineTo x="22221" y="22793"/>
                <wp:lineTo x="22221" y="-1140"/>
                <wp:lineTo x="-855" y="-1140"/>
              </wp:wrapPolygon>
            </wp:wrapThrough>
            <wp:docPr id="53" name="Slika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7916" cy="1805309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89821</wp:posOffset>
            </wp:positionH>
            <wp:positionV relativeFrom="paragraph">
              <wp:posOffset>202393</wp:posOffset>
            </wp:positionV>
            <wp:extent cx="2416695" cy="1812176"/>
            <wp:effectExtent l="95250" t="95250" r="97905" b="111874"/>
            <wp:wrapThrough wrapText="bothSides">
              <wp:wrapPolygon edited="0">
                <wp:start x="-852" y="-1136"/>
                <wp:lineTo x="-852" y="22713"/>
                <wp:lineTo x="22310" y="22713"/>
                <wp:lineTo x="22310" y="-1136"/>
                <wp:lineTo x="-852" y="-1136"/>
              </wp:wrapPolygon>
            </wp:wrapThrough>
            <wp:docPr id="54" name="Slika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6695" cy="1812176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/>
    <w:p w:rsidR="00DE72A5" w:rsidRDefault="00E0135D">
      <w:pPr>
        <w:tabs>
          <w:tab w:val="left" w:pos="1244"/>
        </w:tabs>
      </w:pPr>
      <w:r>
        <w:rPr>
          <w:rStyle w:val="Zadanifontodlomka"/>
          <w:sz w:val="28"/>
          <w:szCs w:val="28"/>
        </w:rPr>
        <w:tab/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3638836</wp:posOffset>
            </wp:positionH>
            <wp:positionV relativeFrom="paragraph">
              <wp:posOffset>122840</wp:posOffset>
            </wp:positionV>
            <wp:extent cx="2379982" cy="1784351"/>
            <wp:effectExtent l="95250" t="95250" r="96518" b="120649"/>
            <wp:wrapThrough wrapText="bothSides">
              <wp:wrapPolygon edited="0">
                <wp:start x="-864" y="-1153"/>
                <wp:lineTo x="-864" y="22830"/>
                <wp:lineTo x="22303" y="22830"/>
                <wp:lineTo x="22303" y="-1153"/>
                <wp:lineTo x="-864" y="-1153"/>
              </wp:wrapPolygon>
            </wp:wrapThrough>
            <wp:docPr id="55" name="Slika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9982" cy="1784351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90168</wp:posOffset>
            </wp:positionH>
            <wp:positionV relativeFrom="paragraph">
              <wp:posOffset>129543</wp:posOffset>
            </wp:positionV>
            <wp:extent cx="2414272" cy="1809753"/>
            <wp:effectExtent l="95250" t="95250" r="100328" b="114297"/>
            <wp:wrapThrough wrapText="bothSides">
              <wp:wrapPolygon edited="0">
                <wp:start x="-852" y="-1137"/>
                <wp:lineTo x="-852" y="22737"/>
                <wp:lineTo x="22327" y="22737"/>
                <wp:lineTo x="22327" y="-1137"/>
                <wp:lineTo x="-852" y="-1137"/>
              </wp:wrapPolygon>
            </wp:wrapThrough>
            <wp:docPr id="56" name="Slika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4272" cy="1809753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/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1246336</wp:posOffset>
            </wp:positionH>
            <wp:positionV relativeFrom="paragraph">
              <wp:posOffset>187726</wp:posOffset>
            </wp:positionV>
            <wp:extent cx="4030976" cy="2977514"/>
            <wp:effectExtent l="95250" t="95250" r="102874" b="108586"/>
            <wp:wrapThrough wrapText="bothSides">
              <wp:wrapPolygon edited="0">
                <wp:start x="-510" y="-691"/>
                <wp:lineTo x="-510" y="22254"/>
                <wp:lineTo x="22053" y="22254"/>
                <wp:lineTo x="22053" y="-691"/>
                <wp:lineTo x="-510" y="-691"/>
              </wp:wrapPolygon>
            </wp:wrapThrough>
            <wp:docPr id="57" name="Slika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0976" cy="2977514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tabs>
          <w:tab w:val="left" w:pos="3652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E72A5" w:rsidRDefault="00DE72A5">
      <w:pPr>
        <w:tabs>
          <w:tab w:val="left" w:pos="3652"/>
        </w:tabs>
        <w:rPr>
          <w:sz w:val="28"/>
          <w:szCs w:val="28"/>
        </w:rPr>
      </w:pPr>
    </w:p>
    <w:p w:rsidR="00DE72A5" w:rsidRDefault="00DE72A5">
      <w:pPr>
        <w:tabs>
          <w:tab w:val="left" w:pos="3652"/>
        </w:tabs>
        <w:rPr>
          <w:sz w:val="28"/>
          <w:szCs w:val="28"/>
        </w:rPr>
      </w:pPr>
    </w:p>
    <w:p w:rsidR="00DE72A5" w:rsidRDefault="00DE72A5">
      <w:pPr>
        <w:tabs>
          <w:tab w:val="left" w:pos="3652"/>
        </w:tabs>
        <w:rPr>
          <w:sz w:val="28"/>
          <w:szCs w:val="28"/>
        </w:rPr>
      </w:pPr>
    </w:p>
    <w:p w:rsidR="00DE72A5" w:rsidRDefault="00DE72A5">
      <w:pPr>
        <w:tabs>
          <w:tab w:val="left" w:pos="3652"/>
        </w:tabs>
        <w:rPr>
          <w:sz w:val="28"/>
          <w:szCs w:val="28"/>
        </w:rPr>
      </w:pPr>
    </w:p>
    <w:p w:rsidR="00DE72A5" w:rsidRDefault="00DE72A5">
      <w:pPr>
        <w:tabs>
          <w:tab w:val="left" w:pos="3652"/>
        </w:tabs>
        <w:rPr>
          <w:sz w:val="28"/>
          <w:szCs w:val="28"/>
        </w:rPr>
      </w:pPr>
    </w:p>
    <w:p w:rsidR="00DE72A5" w:rsidRDefault="00DE72A5">
      <w:pPr>
        <w:tabs>
          <w:tab w:val="left" w:pos="3652"/>
        </w:tabs>
        <w:rPr>
          <w:sz w:val="28"/>
          <w:szCs w:val="28"/>
        </w:rPr>
      </w:pPr>
    </w:p>
    <w:p w:rsidR="00DE72A5" w:rsidRDefault="00DE72A5">
      <w:pPr>
        <w:tabs>
          <w:tab w:val="left" w:pos="3652"/>
        </w:tabs>
        <w:rPr>
          <w:sz w:val="28"/>
          <w:szCs w:val="28"/>
        </w:rPr>
      </w:pPr>
    </w:p>
    <w:p w:rsidR="00DE72A5" w:rsidRDefault="00DE72A5">
      <w:pPr>
        <w:tabs>
          <w:tab w:val="left" w:pos="3652"/>
        </w:tabs>
        <w:rPr>
          <w:sz w:val="28"/>
          <w:szCs w:val="28"/>
        </w:rPr>
      </w:pPr>
    </w:p>
    <w:p w:rsidR="00DE72A5" w:rsidRDefault="00DE72A5">
      <w:pPr>
        <w:tabs>
          <w:tab w:val="left" w:pos="3652"/>
        </w:tabs>
        <w:rPr>
          <w:sz w:val="28"/>
          <w:szCs w:val="28"/>
        </w:rPr>
      </w:pPr>
    </w:p>
    <w:p w:rsidR="00DE72A5" w:rsidRDefault="00DE72A5">
      <w:pPr>
        <w:tabs>
          <w:tab w:val="left" w:pos="3652"/>
        </w:tabs>
        <w:rPr>
          <w:sz w:val="28"/>
          <w:szCs w:val="28"/>
        </w:rPr>
      </w:pPr>
    </w:p>
    <w:p w:rsidR="00DE72A5" w:rsidRDefault="00E0135D">
      <w:pPr>
        <w:tabs>
          <w:tab w:val="left" w:pos="3652"/>
        </w:tabs>
      </w:pPr>
      <w:r>
        <w:rPr>
          <w:noProof/>
          <w:lang w:val="en-US"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887269</wp:posOffset>
            </wp:positionV>
            <wp:extent cx="1932300" cy="2576834"/>
            <wp:effectExtent l="95250" t="95250" r="87000" b="109216"/>
            <wp:wrapThrough wrapText="bothSides">
              <wp:wrapPolygon edited="0">
                <wp:start x="-1065" y="-798"/>
                <wp:lineTo x="-1065" y="22356"/>
                <wp:lineTo x="22367" y="22356"/>
                <wp:lineTo x="22367" y="-798"/>
                <wp:lineTo x="-1065" y="-798"/>
              </wp:wrapPolygon>
            </wp:wrapThrough>
            <wp:docPr id="58" name="Slika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2300" cy="2576834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-9180</wp:posOffset>
            </wp:positionH>
            <wp:positionV relativeFrom="paragraph">
              <wp:posOffset>886053</wp:posOffset>
            </wp:positionV>
            <wp:extent cx="1988189" cy="2651760"/>
            <wp:effectExtent l="95250" t="95250" r="88261" b="110490"/>
            <wp:wrapThrough wrapText="bothSides">
              <wp:wrapPolygon edited="0">
                <wp:start x="-1035" y="-776"/>
                <wp:lineTo x="-1035" y="22345"/>
                <wp:lineTo x="22352" y="22345"/>
                <wp:lineTo x="22352" y="-776"/>
                <wp:lineTo x="-1035" y="-776"/>
              </wp:wrapPolygon>
            </wp:wrapThrough>
            <wp:docPr id="59" name="Slika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8189" cy="265176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 xml:space="preserve">Djeca su se zainteresirala za likove iz priče, te smo izradili </w:t>
      </w:r>
      <w:r>
        <w:rPr>
          <w:rStyle w:val="Zadanifontodlomka"/>
          <w:b/>
          <w:bCs/>
          <w:sz w:val="28"/>
          <w:szCs w:val="28"/>
        </w:rPr>
        <w:t>scenske lutke</w:t>
      </w:r>
      <w:r>
        <w:rPr>
          <w:rStyle w:val="Zadanifontodlomka"/>
          <w:sz w:val="28"/>
          <w:szCs w:val="28"/>
        </w:rPr>
        <w:t xml:space="preserve"> sa kojima su za svoje prijatelje izvodila kratke lutkarske predstave.</w:t>
      </w:r>
    </w:p>
    <w:p w:rsidR="00DE72A5" w:rsidRDefault="00E0135D">
      <w:pPr>
        <w:tabs>
          <w:tab w:val="left" w:pos="3652"/>
        </w:tabs>
      </w:pPr>
      <w:r>
        <w:rPr>
          <w:noProof/>
          <w:lang w:val="en-US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4637983</wp:posOffset>
            </wp:positionH>
            <wp:positionV relativeFrom="paragraph">
              <wp:posOffset>345844</wp:posOffset>
            </wp:positionV>
            <wp:extent cx="1931669" cy="2578736"/>
            <wp:effectExtent l="95250" t="95250" r="87631" b="107314"/>
            <wp:wrapThrough wrapText="bothSides">
              <wp:wrapPolygon edited="0">
                <wp:start x="-1065" y="-798"/>
                <wp:lineTo x="-1065" y="22339"/>
                <wp:lineTo x="22374" y="22339"/>
                <wp:lineTo x="22374" y="-798"/>
                <wp:lineTo x="-1065" y="-798"/>
              </wp:wrapPolygon>
            </wp:wrapThrough>
            <wp:docPr id="60" name="Slika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1669" cy="2578736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tabs>
          <w:tab w:val="left" w:pos="3652"/>
        </w:tabs>
      </w:pP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346822</wp:posOffset>
            </wp:positionV>
            <wp:extent cx="1819912" cy="2470781"/>
            <wp:effectExtent l="95250" t="95250" r="104138" b="120019"/>
            <wp:wrapThrough wrapText="bothSides">
              <wp:wrapPolygon edited="0">
                <wp:start x="-1130" y="-833"/>
                <wp:lineTo x="-1130" y="22488"/>
                <wp:lineTo x="22610" y="22488"/>
                <wp:lineTo x="22610" y="-833"/>
                <wp:lineTo x="-1130" y="-833"/>
              </wp:wrapPolygon>
            </wp:wrapThrough>
            <wp:docPr id="61" name="Slika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9912" cy="2470781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3481065</wp:posOffset>
            </wp:positionH>
            <wp:positionV relativeFrom="paragraph">
              <wp:posOffset>2973994</wp:posOffset>
            </wp:positionV>
            <wp:extent cx="2567936" cy="1925324"/>
            <wp:effectExtent l="95250" t="95250" r="99064" b="113026"/>
            <wp:wrapThrough wrapText="bothSides">
              <wp:wrapPolygon edited="0">
                <wp:start x="-801" y="-1069"/>
                <wp:lineTo x="-801" y="22654"/>
                <wp:lineTo x="22279" y="22654"/>
                <wp:lineTo x="22279" y="-1069"/>
                <wp:lineTo x="-801" y="-1069"/>
              </wp:wrapPolygon>
            </wp:wrapThrough>
            <wp:docPr id="62" name="Slika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7936" cy="1925324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116201</wp:posOffset>
            </wp:positionH>
            <wp:positionV relativeFrom="paragraph">
              <wp:posOffset>2942594</wp:posOffset>
            </wp:positionV>
            <wp:extent cx="2583179" cy="1936754"/>
            <wp:effectExtent l="95250" t="95250" r="102871" b="120646"/>
            <wp:wrapThrough wrapText="bothSides">
              <wp:wrapPolygon edited="0">
                <wp:start x="-797" y="-1062"/>
                <wp:lineTo x="-797" y="22733"/>
                <wp:lineTo x="22306" y="22733"/>
                <wp:lineTo x="22306" y="-1062"/>
                <wp:lineTo x="-797" y="-1062"/>
              </wp:wrapPolygon>
            </wp:wrapThrough>
            <wp:docPr id="63" name="Slika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3179" cy="1936754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2410340</wp:posOffset>
            </wp:positionH>
            <wp:positionV relativeFrom="paragraph">
              <wp:posOffset>17666</wp:posOffset>
            </wp:positionV>
            <wp:extent cx="1882136" cy="2509515"/>
            <wp:effectExtent l="95250" t="95250" r="99064" b="119385"/>
            <wp:wrapThrough wrapText="bothSides">
              <wp:wrapPolygon edited="0">
                <wp:start x="-1093" y="-820"/>
                <wp:lineTo x="-1093" y="22469"/>
                <wp:lineTo x="22526" y="22469"/>
                <wp:lineTo x="22526" y="-820"/>
                <wp:lineTo x="-1093" y="-820"/>
              </wp:wrapPolygon>
            </wp:wrapThrough>
            <wp:docPr id="64" name="Slika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2136" cy="2509515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105759</wp:posOffset>
            </wp:positionH>
            <wp:positionV relativeFrom="paragraph">
              <wp:posOffset>9756</wp:posOffset>
            </wp:positionV>
            <wp:extent cx="1896749" cy="2529843"/>
            <wp:effectExtent l="95250" t="95250" r="103501" b="118107"/>
            <wp:wrapThrough wrapText="bothSides">
              <wp:wrapPolygon edited="0">
                <wp:start x="-1085" y="-813"/>
                <wp:lineTo x="-1085" y="22446"/>
                <wp:lineTo x="22562" y="22446"/>
                <wp:lineTo x="22562" y="-813"/>
                <wp:lineTo x="-1085" y="-813"/>
              </wp:wrapPolygon>
            </wp:wrapThrough>
            <wp:docPr id="65" name="Slika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6749" cy="2529843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tabs>
          <w:tab w:val="left" w:pos="1951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E72A5" w:rsidRDefault="00E0135D">
      <w:pPr>
        <w:tabs>
          <w:tab w:val="left" w:pos="89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E72A5" w:rsidRDefault="00E0135D">
      <w:pPr>
        <w:tabs>
          <w:tab w:val="left" w:pos="2108"/>
        </w:tabs>
      </w:pPr>
      <w:r>
        <w:rPr>
          <w:rStyle w:val="Zadanifontodlomka"/>
          <w:sz w:val="28"/>
          <w:szCs w:val="28"/>
        </w:rPr>
        <w:tab/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tabs>
          <w:tab w:val="left" w:pos="340"/>
        </w:tabs>
      </w:pPr>
      <w:r>
        <w:rPr>
          <w:rStyle w:val="Zadanifontodlomka"/>
          <w:sz w:val="28"/>
          <w:szCs w:val="28"/>
        </w:rPr>
        <w:tab/>
        <w:t xml:space="preserve">Kako naši dječaci obožavaju nogomet, izradili smo i </w:t>
      </w:r>
      <w:r>
        <w:rPr>
          <w:rStyle w:val="Zadanifontodlomka"/>
          <w:b/>
          <w:bCs/>
          <w:sz w:val="28"/>
          <w:szCs w:val="28"/>
        </w:rPr>
        <w:t>nogometno igralište</w:t>
      </w:r>
      <w:r>
        <w:rPr>
          <w:rStyle w:val="Zadanifontodlomka"/>
          <w:sz w:val="28"/>
          <w:szCs w:val="28"/>
        </w:rPr>
        <w:t xml:space="preserve"> sa ekipama </w:t>
      </w:r>
      <w:r>
        <w:rPr>
          <w:rStyle w:val="Zadanifontodlomka"/>
          <w:b/>
          <w:bCs/>
          <w:sz w:val="28"/>
          <w:szCs w:val="28"/>
        </w:rPr>
        <w:t xml:space="preserve">„Macani“ </w:t>
      </w:r>
      <w:r>
        <w:rPr>
          <w:rStyle w:val="Zadanifontodlomka"/>
          <w:sz w:val="28"/>
          <w:szCs w:val="28"/>
        </w:rPr>
        <w:t>i</w:t>
      </w:r>
      <w:r>
        <w:rPr>
          <w:rStyle w:val="Zadanifontodlomka"/>
          <w:b/>
          <w:bCs/>
          <w:sz w:val="28"/>
          <w:szCs w:val="28"/>
        </w:rPr>
        <w:t xml:space="preserve"> „Micani“</w:t>
      </w:r>
      <w:r>
        <w:rPr>
          <w:rStyle w:val="Zadanifontodlomka"/>
          <w:sz w:val="28"/>
          <w:szCs w:val="28"/>
        </w:rPr>
        <w:t>…i zabavna igra je mogla početi.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353232</wp:posOffset>
            </wp:positionV>
            <wp:extent cx="2194560" cy="1645920"/>
            <wp:effectExtent l="95250" t="95250" r="91440" b="106680"/>
            <wp:wrapThrough wrapText="bothSides">
              <wp:wrapPolygon edited="0">
                <wp:start x="-938" y="-1250"/>
                <wp:lineTo x="-938" y="22750"/>
                <wp:lineTo x="22313" y="22750"/>
                <wp:lineTo x="22313" y="-1250"/>
                <wp:lineTo x="-938" y="-1250"/>
              </wp:wrapPolygon>
            </wp:wrapThrough>
            <wp:docPr id="66" name="Slika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164592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2392335</wp:posOffset>
            </wp:positionH>
            <wp:positionV relativeFrom="paragraph">
              <wp:posOffset>364488</wp:posOffset>
            </wp:positionV>
            <wp:extent cx="2181228" cy="1635120"/>
            <wp:effectExtent l="95250" t="95250" r="104772" b="117480"/>
            <wp:wrapThrough wrapText="bothSides">
              <wp:wrapPolygon edited="0">
                <wp:start x="-943" y="-1259"/>
                <wp:lineTo x="-943" y="22909"/>
                <wp:lineTo x="22260" y="22909"/>
                <wp:lineTo x="22260" y="-1259"/>
                <wp:lineTo x="-943" y="-1259"/>
              </wp:wrapPolygon>
            </wp:wrapThrough>
            <wp:docPr id="67" name="Slika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1228" cy="163512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-282631</wp:posOffset>
            </wp:positionH>
            <wp:positionV relativeFrom="paragraph">
              <wp:posOffset>298222</wp:posOffset>
            </wp:positionV>
            <wp:extent cx="2510156" cy="1882136"/>
            <wp:effectExtent l="95250" t="95250" r="99694" b="118114"/>
            <wp:wrapThrough wrapText="bothSides">
              <wp:wrapPolygon edited="0">
                <wp:start x="-820" y="-1093"/>
                <wp:lineTo x="-820" y="22745"/>
                <wp:lineTo x="22294" y="22745"/>
                <wp:lineTo x="22294" y="-1093"/>
                <wp:lineTo x="-820" y="-1093"/>
              </wp:wrapPolygon>
            </wp:wrapThrough>
            <wp:docPr id="68" name="Slika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0156" cy="1882136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tabs>
          <w:tab w:val="left" w:pos="1139"/>
        </w:tabs>
      </w:pPr>
      <w:r>
        <w:rPr>
          <w:noProof/>
          <w:lang w:val="en-US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27358</wp:posOffset>
            </wp:positionV>
            <wp:extent cx="1845944" cy="2461893"/>
            <wp:effectExtent l="95250" t="95250" r="97156" b="109857"/>
            <wp:wrapThrough wrapText="bothSides">
              <wp:wrapPolygon edited="0">
                <wp:start x="-1115" y="-836"/>
                <wp:lineTo x="-1115" y="22402"/>
                <wp:lineTo x="22522" y="22402"/>
                <wp:lineTo x="22522" y="-836"/>
                <wp:lineTo x="-1115" y="-836"/>
              </wp:wrapPolygon>
            </wp:wrapThrough>
            <wp:docPr id="69" name="Slika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944" cy="2461893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2933523</wp:posOffset>
            </wp:positionH>
            <wp:positionV relativeFrom="paragraph">
              <wp:posOffset>42080</wp:posOffset>
            </wp:positionV>
            <wp:extent cx="3133721" cy="2349495"/>
            <wp:effectExtent l="95250" t="95250" r="85729" b="107955"/>
            <wp:wrapThrough wrapText="bothSides">
              <wp:wrapPolygon edited="0">
                <wp:start x="-657" y="-876"/>
                <wp:lineTo x="-657" y="22423"/>
                <wp:lineTo x="22064" y="22423"/>
                <wp:lineTo x="22064" y="-876"/>
                <wp:lineTo x="-657" y="-876"/>
              </wp:wrapPolygon>
            </wp:wrapThrough>
            <wp:docPr id="70" name="Slika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3721" cy="2349495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/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tabs>
          <w:tab w:val="left" w:pos="298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Izradili smo i memory sa nekoliko likova iz slikovnice.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1993958</wp:posOffset>
            </wp:positionH>
            <wp:positionV relativeFrom="paragraph">
              <wp:posOffset>487795</wp:posOffset>
            </wp:positionV>
            <wp:extent cx="2510156" cy="2044068"/>
            <wp:effectExtent l="95250" t="95250" r="99694" b="108582"/>
            <wp:wrapThrough wrapText="bothSides">
              <wp:wrapPolygon edited="0">
                <wp:start x="-820" y="-1007"/>
                <wp:lineTo x="-820" y="22546"/>
                <wp:lineTo x="22294" y="22546"/>
                <wp:lineTo x="22294" y="-1007"/>
                <wp:lineTo x="-820" y="-1007"/>
              </wp:wrapPolygon>
            </wp:wrapThrough>
            <wp:docPr id="71" name="Slika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0156" cy="2044068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4688028</wp:posOffset>
            </wp:positionH>
            <wp:positionV relativeFrom="paragraph">
              <wp:posOffset>99751</wp:posOffset>
            </wp:positionV>
            <wp:extent cx="1851029" cy="2468249"/>
            <wp:effectExtent l="95250" t="95250" r="92071" b="122551"/>
            <wp:wrapThrough wrapText="bothSides">
              <wp:wrapPolygon edited="0">
                <wp:start x="-1111" y="-834"/>
                <wp:lineTo x="-1111" y="22506"/>
                <wp:lineTo x="22452" y="22506"/>
                <wp:lineTo x="22452" y="-834"/>
                <wp:lineTo x="-1111" y="-834"/>
              </wp:wrapPolygon>
            </wp:wrapThrough>
            <wp:docPr id="72" name="Slika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029" cy="2468249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230501</wp:posOffset>
            </wp:positionV>
            <wp:extent cx="1628144" cy="2298701"/>
            <wp:effectExtent l="95250" t="95250" r="86356" b="120649"/>
            <wp:wrapThrough wrapText="bothSides">
              <wp:wrapPolygon edited="0">
                <wp:start x="-1264" y="-895"/>
                <wp:lineTo x="-1264" y="22555"/>
                <wp:lineTo x="22493" y="22555"/>
                <wp:lineTo x="22493" y="-895"/>
                <wp:lineTo x="-1264" y="-895"/>
              </wp:wrapPolygon>
            </wp:wrapThrough>
            <wp:docPr id="73" name="Slika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8144" cy="2298701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ab/>
      </w:r>
    </w:p>
    <w:p w:rsidR="00DE72A5" w:rsidRDefault="00DE72A5">
      <w:pPr>
        <w:tabs>
          <w:tab w:val="left" w:pos="8090"/>
        </w:tabs>
        <w:rPr>
          <w:sz w:val="28"/>
          <w:szCs w:val="28"/>
        </w:rPr>
      </w:pPr>
    </w:p>
    <w:p w:rsidR="00DE72A5" w:rsidRDefault="00DE72A5">
      <w:pPr>
        <w:tabs>
          <w:tab w:val="left" w:pos="8090"/>
        </w:tabs>
        <w:rPr>
          <w:b/>
          <w:bCs/>
          <w:sz w:val="28"/>
          <w:szCs w:val="28"/>
        </w:rPr>
      </w:pPr>
    </w:p>
    <w:p w:rsidR="00DE72A5" w:rsidRDefault="00E0135D">
      <w:pPr>
        <w:tabs>
          <w:tab w:val="left" w:pos="8090"/>
        </w:tabs>
      </w:pPr>
      <w:r>
        <w:rPr>
          <w:rStyle w:val="Zadanifontodlomka"/>
          <w:b/>
          <w:bCs/>
          <w:sz w:val="28"/>
          <w:szCs w:val="28"/>
        </w:rPr>
        <w:lastRenderedPageBreak/>
        <w:t xml:space="preserve">A nastalo je i nekoliko </w:t>
      </w:r>
      <w:r>
        <w:rPr>
          <w:rStyle w:val="Zadanifontodlomka"/>
          <w:b/>
          <w:bCs/>
          <w:sz w:val="28"/>
          <w:szCs w:val="28"/>
        </w:rPr>
        <w:t xml:space="preserve">slikopriča.    </w:t>
      </w:r>
    </w:p>
    <w:p w:rsidR="00DE72A5" w:rsidRDefault="00DE72A5"/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327373</wp:posOffset>
            </wp:positionV>
            <wp:extent cx="2597152" cy="3463290"/>
            <wp:effectExtent l="476250" t="476250" r="469898" b="480060"/>
            <wp:wrapThrough wrapText="bothSides">
              <wp:wrapPolygon edited="0">
                <wp:start x="-1109" y="-2970"/>
                <wp:lineTo x="-3802" y="-2733"/>
                <wp:lineTo x="-3961" y="22099"/>
                <wp:lineTo x="-2693" y="23881"/>
                <wp:lineTo x="-1109" y="24475"/>
                <wp:lineTo x="22656" y="24475"/>
                <wp:lineTo x="24082" y="23881"/>
                <wp:lineTo x="25350" y="22099"/>
                <wp:lineTo x="25191" y="-832"/>
                <wp:lineTo x="22656" y="-2614"/>
                <wp:lineTo x="22498" y="-2970"/>
                <wp:lineTo x="-1109" y="-2970"/>
              </wp:wrapPolygon>
            </wp:wrapThrough>
            <wp:docPr id="74" name="Slika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7152" cy="3463290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 xml:space="preserve">  </w:t>
      </w: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ab/>
        <w:t>Mačak Marko se probudio iz kreveta. Ugasio je lampicu. I onda su došli mačka Bjelka i mačak Feliks. Igrali su se skrivača. Bjelka se sakrila iza kauča, a Feliks se sakrio iza fotelje. I Marko ih je tražio. Kad su se završili igrati iš</w:t>
      </w:r>
      <w:r>
        <w:rPr>
          <w:sz w:val="28"/>
          <w:szCs w:val="28"/>
        </w:rPr>
        <w:t>li su doma.</w:t>
      </w: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Ines L.</w:t>
      </w:r>
    </w:p>
    <w:p w:rsidR="00DE72A5" w:rsidRDefault="00DE72A5">
      <w:pPr>
        <w:tabs>
          <w:tab w:val="left" w:pos="903"/>
        </w:tabs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/>
    <w:p w:rsidR="00DE72A5" w:rsidRDefault="00DE72A5">
      <w:pPr>
        <w:rPr>
          <w:sz w:val="28"/>
          <w:szCs w:val="28"/>
        </w:rPr>
      </w:pP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4030867</wp:posOffset>
            </wp:positionH>
            <wp:positionV relativeFrom="paragraph">
              <wp:posOffset>306881</wp:posOffset>
            </wp:positionV>
            <wp:extent cx="2530986" cy="3374968"/>
            <wp:effectExtent l="457200" t="476250" r="459864" b="473132"/>
            <wp:wrapThrough wrapText="bothSides">
              <wp:wrapPolygon edited="0">
                <wp:start x="-1138" y="-3049"/>
                <wp:lineTo x="-3903" y="-2805"/>
                <wp:lineTo x="-3903" y="22681"/>
                <wp:lineTo x="-1301" y="24266"/>
                <wp:lineTo x="-1138" y="24510"/>
                <wp:lineTo x="22765" y="24510"/>
                <wp:lineTo x="22928" y="24266"/>
                <wp:lineTo x="25367" y="22681"/>
                <wp:lineTo x="25367" y="-854"/>
                <wp:lineTo x="22765" y="-2683"/>
                <wp:lineTo x="22603" y="-3049"/>
                <wp:lineTo x="-1138" y="-3049"/>
              </wp:wrapPolygon>
            </wp:wrapThrough>
            <wp:docPr id="75" name="Slika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0986" cy="3374968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 xml:space="preserve">Mačak Marko je išao trčati na travu. I onda je mačka Bjelka rekla da se idu igrati lovice. I onda su se oni lovili. I onda je došao zeko. I onda je vidio snješka, pa </w:t>
      </w:r>
      <w:r>
        <w:rPr>
          <w:sz w:val="28"/>
          <w:szCs w:val="28"/>
        </w:rPr>
        <w:t xml:space="preserve">su se svi igrali zajedno. Mačak Marko je vidio jednu kućicu, kad je počela padati kiša, pa su se svi sakrili u kućicu. I onda je naraslo drvo i svi su se sakrili ispod drva, a nisu znali gdje je kućica jer je nisu vidjeli. </w:t>
      </w: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>I onda su se sakrili ispod drva.</w:t>
      </w: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Mia B.                                                                         </w:t>
      </w:r>
    </w:p>
    <w:p w:rsidR="00DE72A5" w:rsidRDefault="00DE72A5">
      <w:pPr>
        <w:jc w:val="center"/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tabs>
          <w:tab w:val="left" w:pos="4372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E72A5" w:rsidRDefault="00DE72A5">
      <w:pPr>
        <w:tabs>
          <w:tab w:val="left" w:pos="4372"/>
        </w:tabs>
        <w:rPr>
          <w:sz w:val="28"/>
          <w:szCs w:val="28"/>
        </w:rPr>
      </w:pPr>
    </w:p>
    <w:p w:rsidR="00DE72A5" w:rsidRDefault="00DE72A5">
      <w:pPr>
        <w:tabs>
          <w:tab w:val="left" w:pos="4372"/>
        </w:tabs>
        <w:rPr>
          <w:sz w:val="28"/>
          <w:szCs w:val="28"/>
        </w:rPr>
      </w:pPr>
    </w:p>
    <w:p w:rsidR="00DE72A5" w:rsidRDefault="00E0135D">
      <w:pPr>
        <w:tabs>
          <w:tab w:val="left" w:pos="4372"/>
        </w:tabs>
      </w:pPr>
      <w:r>
        <w:rPr>
          <w:noProof/>
          <w:lang w:val="en-US"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224156</wp:posOffset>
            </wp:positionH>
            <wp:positionV relativeFrom="paragraph">
              <wp:posOffset>144776</wp:posOffset>
            </wp:positionV>
            <wp:extent cx="2776218" cy="3488692"/>
            <wp:effectExtent l="476250" t="476250" r="481332" b="473708"/>
            <wp:wrapThrough wrapText="bothSides">
              <wp:wrapPolygon edited="0">
                <wp:start x="-1038" y="-2949"/>
                <wp:lineTo x="-3558" y="-2713"/>
                <wp:lineTo x="-3706" y="21938"/>
                <wp:lineTo x="-2520" y="23707"/>
                <wp:lineTo x="-1186" y="24179"/>
                <wp:lineTo x="-1038" y="24415"/>
                <wp:lineTo x="22682" y="24415"/>
                <wp:lineTo x="22830" y="24179"/>
                <wp:lineTo x="24165" y="23707"/>
                <wp:lineTo x="25202" y="21938"/>
                <wp:lineTo x="25054" y="-826"/>
                <wp:lineTo x="22682" y="-2595"/>
                <wp:lineTo x="22534" y="-2949"/>
                <wp:lineTo x="-1038" y="-2949"/>
              </wp:wrapPolygon>
            </wp:wrapThrough>
            <wp:docPr id="76" name="Slika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6218" cy="3488692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/>
    <w:p w:rsidR="00DE72A5" w:rsidRDefault="00DE72A5">
      <w:pPr>
        <w:rPr>
          <w:sz w:val="28"/>
          <w:szCs w:val="28"/>
        </w:rPr>
      </w:pP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>Mačak Marko se probudio iz kreveta i otišao se van igrati. I onda su došli maca Bjelka i mačak Feliks. I onda je</w:t>
      </w:r>
      <w:r>
        <w:rPr>
          <w:sz w:val="28"/>
          <w:szCs w:val="28"/>
        </w:rPr>
        <w:t xml:space="preserve"> Marko sa njima išao se igrat, sa Bjelkom i Feliksom. Zabavljali su se i onda je došao mačak Džombe i postavljao je mačje bombe. I zatim su došli dva policajca. I stavili su ga u svoj auto i odnesli su ga u zatvor. Onda je Marko se vratio u krevet i pospav</w:t>
      </w:r>
      <w:r>
        <w:rPr>
          <w:sz w:val="28"/>
          <w:szCs w:val="28"/>
        </w:rPr>
        <w:t>ao malo.</w:t>
      </w:r>
    </w:p>
    <w:p w:rsidR="00DE72A5" w:rsidRDefault="00E0135D">
      <w:pPr>
        <w:tabs>
          <w:tab w:val="left" w:pos="5537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</w:t>
      </w:r>
      <w:r>
        <w:rPr>
          <w:sz w:val="28"/>
          <w:szCs w:val="28"/>
        </w:rPr>
        <w:tab/>
        <w:t>Katia D.</w:t>
      </w:r>
    </w:p>
    <w:p w:rsidR="00DE72A5" w:rsidRDefault="00DE72A5">
      <w:pPr>
        <w:tabs>
          <w:tab w:val="left" w:pos="4372"/>
        </w:tabs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/>
    <w:p w:rsidR="00DE72A5" w:rsidRDefault="00DE72A5"/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-604409</wp:posOffset>
            </wp:positionV>
            <wp:extent cx="3015618" cy="4064636"/>
            <wp:effectExtent l="457200" t="476250" r="470532" b="469264"/>
            <wp:wrapThrough wrapText="bothSides">
              <wp:wrapPolygon edited="0">
                <wp:start x="-955" y="-2531"/>
                <wp:lineTo x="-3275" y="-2328"/>
                <wp:lineTo x="-3275" y="22069"/>
                <wp:lineTo x="-2047" y="23588"/>
                <wp:lineTo x="-955" y="23993"/>
                <wp:lineTo x="22514" y="23993"/>
                <wp:lineTo x="23469" y="23588"/>
                <wp:lineTo x="24834" y="22069"/>
                <wp:lineTo x="24697" y="-709"/>
                <wp:lineTo x="22514" y="-2227"/>
                <wp:lineTo x="22378" y="-2531"/>
                <wp:lineTo x="-955" y="-2531"/>
              </wp:wrapPolygon>
            </wp:wrapThrough>
            <wp:docPr id="77" name="Slika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5618" cy="4064636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 xml:space="preserve">Mačak Marko je bio vani i onda je ušao u kuću i pospremio svoj krevet i ugasio lampicu. I onda se otišao kupat zato jer je bio vani. I onda je išao opet van sa mačkom Bjelkom jer ga je zvala. I onda </w:t>
      </w:r>
      <w:r>
        <w:rPr>
          <w:rStyle w:val="Zadanifontodlomka"/>
          <w:sz w:val="28"/>
          <w:szCs w:val="28"/>
        </w:rPr>
        <w:t>mačka Bjelka se sakrila jer je pljačkaš došao i gledao kroz neki prozor, zato jer je on bio zločest i želio je ukrasti nakite. I onda su dva policajca uhvatili Čombe i on je izvadio pasje bombe i bacio jednu bombu. I onda su ga stavili u auto. I bio je u z</w:t>
      </w:r>
      <w:r>
        <w:rPr>
          <w:rStyle w:val="Zadanifontodlomka"/>
          <w:sz w:val="28"/>
          <w:szCs w:val="28"/>
        </w:rPr>
        <w:t>atvoru.</w:t>
      </w: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Luce K.                                                                                 </w:t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r>
        <w:rPr>
          <w:noProof/>
          <w:lang w:val="en-US"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4614547</wp:posOffset>
            </wp:positionH>
            <wp:positionV relativeFrom="paragraph">
              <wp:posOffset>744851</wp:posOffset>
            </wp:positionV>
            <wp:extent cx="1856744" cy="2476496"/>
            <wp:effectExtent l="95250" t="95250" r="86356" b="114304"/>
            <wp:wrapThrough wrapText="bothSides">
              <wp:wrapPolygon edited="0">
                <wp:start x="-1108" y="-831"/>
                <wp:lineTo x="-1108" y="22437"/>
                <wp:lineTo x="22383" y="22437"/>
                <wp:lineTo x="22383" y="-831"/>
                <wp:lineTo x="-1108" y="-831"/>
              </wp:wrapPolygon>
            </wp:wrapThrough>
            <wp:docPr id="78" name="Slika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744" cy="2476496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posOffset>1991938</wp:posOffset>
            </wp:positionH>
            <wp:positionV relativeFrom="paragraph">
              <wp:posOffset>746241</wp:posOffset>
            </wp:positionV>
            <wp:extent cx="2205989" cy="1654177"/>
            <wp:effectExtent l="95250" t="95250" r="99061" b="117473"/>
            <wp:wrapThrough wrapText="bothSides">
              <wp:wrapPolygon edited="0">
                <wp:start x="-933" y="-1244"/>
                <wp:lineTo x="-933" y="22885"/>
                <wp:lineTo x="22390" y="22885"/>
                <wp:lineTo x="22390" y="-1244"/>
                <wp:lineTo x="-933" y="-1244"/>
              </wp:wrapPolygon>
            </wp:wrapThrough>
            <wp:docPr id="79" name="Slika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5989" cy="1654177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-175610</wp:posOffset>
            </wp:positionH>
            <wp:positionV relativeFrom="paragraph">
              <wp:posOffset>713103</wp:posOffset>
            </wp:positionV>
            <wp:extent cx="1851029" cy="2468880"/>
            <wp:effectExtent l="95250" t="95250" r="92071" b="121920"/>
            <wp:wrapThrough wrapText="bothSides">
              <wp:wrapPolygon edited="0">
                <wp:start x="-1111" y="-833"/>
                <wp:lineTo x="-1111" y="22500"/>
                <wp:lineTo x="22452" y="22500"/>
                <wp:lineTo x="22452" y="-833"/>
                <wp:lineTo x="-1111" y="-833"/>
              </wp:wrapPolygon>
            </wp:wrapThrough>
            <wp:docPr id="80" name="Slika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029" cy="246888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>Kako se djeca rado uključuju u likovne aktivnosti, ponuđeni su im i različiti likovni materijali i tehnike gdje su mogli nacr</w:t>
      </w:r>
      <w:r>
        <w:rPr>
          <w:rStyle w:val="Zadanifontodlomka"/>
          <w:sz w:val="28"/>
          <w:szCs w:val="28"/>
        </w:rPr>
        <w:t>tati ili naslikati likove iz slikovnice Mačak Marko.</w:t>
      </w:r>
    </w:p>
    <w:p w:rsidR="00DE72A5" w:rsidRDefault="00E0135D">
      <w:pPr>
        <w:tabs>
          <w:tab w:val="left" w:pos="5983"/>
        </w:tabs>
      </w:pPr>
      <w:r>
        <w:rPr>
          <w:noProof/>
          <w:lang w:val="en-US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-141603</wp:posOffset>
            </wp:positionH>
            <wp:positionV relativeFrom="paragraph">
              <wp:posOffset>5674995</wp:posOffset>
            </wp:positionV>
            <wp:extent cx="2280915" cy="1647821"/>
            <wp:effectExtent l="95250" t="95250" r="100335" b="104779"/>
            <wp:wrapThrough wrapText="bothSides">
              <wp:wrapPolygon edited="0">
                <wp:start x="-902" y="-1249"/>
                <wp:lineTo x="-902" y="22732"/>
                <wp:lineTo x="22376" y="22732"/>
                <wp:lineTo x="22376" y="-1249"/>
                <wp:lineTo x="-902" y="-1249"/>
              </wp:wrapPolygon>
            </wp:wrapThrough>
            <wp:docPr id="81" name="Slika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0915" cy="1647821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4596880</wp:posOffset>
            </wp:positionH>
            <wp:positionV relativeFrom="paragraph">
              <wp:posOffset>5830452</wp:posOffset>
            </wp:positionV>
            <wp:extent cx="2119679" cy="1589455"/>
            <wp:effectExtent l="95250" t="95250" r="90121" b="105995"/>
            <wp:wrapThrough wrapText="bothSides">
              <wp:wrapPolygon edited="0">
                <wp:start x="-971" y="-1294"/>
                <wp:lineTo x="-971" y="22782"/>
                <wp:lineTo x="22325" y="22782"/>
                <wp:lineTo x="22325" y="-1294"/>
                <wp:lineTo x="-971" y="-1294"/>
              </wp:wrapPolygon>
            </wp:wrapThrough>
            <wp:docPr id="82" name="Slika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9679" cy="1589455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ab/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120993</wp:posOffset>
            </wp:positionV>
            <wp:extent cx="1802648" cy="2403765"/>
            <wp:effectExtent l="95250" t="95250" r="102352" b="110835"/>
            <wp:wrapThrough wrapText="bothSides">
              <wp:wrapPolygon edited="0">
                <wp:start x="-1142" y="-856"/>
                <wp:lineTo x="-1142" y="22427"/>
                <wp:lineTo x="22605" y="22427"/>
                <wp:lineTo x="22605" y="-856"/>
                <wp:lineTo x="-1142" y="-856"/>
              </wp:wrapPolygon>
            </wp:wrapThrough>
            <wp:docPr id="83" name="Slika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2648" cy="2403765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-275298</wp:posOffset>
            </wp:positionH>
            <wp:positionV relativeFrom="paragraph">
              <wp:posOffset>498933</wp:posOffset>
            </wp:positionV>
            <wp:extent cx="2416695" cy="1812176"/>
            <wp:effectExtent l="95250" t="95250" r="97905" b="111874"/>
            <wp:wrapThrough wrapText="bothSides">
              <wp:wrapPolygon edited="0">
                <wp:start x="-852" y="-1136"/>
                <wp:lineTo x="-852" y="22713"/>
                <wp:lineTo x="22310" y="22713"/>
                <wp:lineTo x="22310" y="-1136"/>
                <wp:lineTo x="-852" y="-1136"/>
              </wp:wrapPolygon>
            </wp:wrapThrough>
            <wp:docPr id="84" name="Slika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6695" cy="1812176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pPr>
        <w:tabs>
          <w:tab w:val="left" w:pos="1060"/>
        </w:tabs>
      </w:pPr>
      <w:r>
        <w:rPr>
          <w:noProof/>
          <w:lang w:val="en-US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4795579</wp:posOffset>
            </wp:positionH>
            <wp:positionV relativeFrom="paragraph">
              <wp:posOffset>116896</wp:posOffset>
            </wp:positionV>
            <wp:extent cx="1620984" cy="2161513"/>
            <wp:effectExtent l="95250" t="95250" r="93516" b="105437"/>
            <wp:wrapThrough wrapText="bothSides">
              <wp:wrapPolygon edited="0">
                <wp:start x="-1270" y="-952"/>
                <wp:lineTo x="-1270" y="22470"/>
                <wp:lineTo x="22599" y="22470"/>
                <wp:lineTo x="22599" y="-952"/>
                <wp:lineTo x="-1270" y="-952"/>
              </wp:wrapPolygon>
            </wp:wrapThrough>
            <wp:docPr id="85" name="Slika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0984" cy="2161513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ab/>
      </w:r>
    </w:p>
    <w:p w:rsidR="00DE72A5" w:rsidRDefault="00DE72A5">
      <w:pPr>
        <w:rPr>
          <w:sz w:val="28"/>
          <w:szCs w:val="28"/>
        </w:rPr>
      </w:pP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2622490</wp:posOffset>
            </wp:positionH>
            <wp:positionV relativeFrom="paragraph">
              <wp:posOffset>130814</wp:posOffset>
            </wp:positionV>
            <wp:extent cx="1744976" cy="2326635"/>
            <wp:effectExtent l="95250" t="95250" r="102874" b="111765"/>
            <wp:wrapThrough wrapText="bothSides">
              <wp:wrapPolygon edited="0">
                <wp:start x="-1179" y="-885"/>
                <wp:lineTo x="-1179" y="22467"/>
                <wp:lineTo x="22646" y="22467"/>
                <wp:lineTo x="22646" y="-885"/>
                <wp:lineTo x="-1179" y="-885"/>
              </wp:wrapPolygon>
            </wp:wrapThrough>
            <wp:docPr id="86" name="Slika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4976" cy="2326635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tabs>
          <w:tab w:val="left" w:pos="1519"/>
        </w:tabs>
        <w:ind w:firstLine="708"/>
      </w:pPr>
    </w:p>
    <w:p w:rsidR="00DE72A5" w:rsidRDefault="00DE72A5">
      <w:pPr>
        <w:tabs>
          <w:tab w:val="left" w:pos="1519"/>
        </w:tabs>
        <w:ind w:firstLine="708"/>
      </w:pPr>
    </w:p>
    <w:p w:rsidR="00DE72A5" w:rsidRDefault="00DE72A5">
      <w:pPr>
        <w:tabs>
          <w:tab w:val="left" w:pos="1519"/>
        </w:tabs>
        <w:ind w:firstLine="708"/>
      </w:pPr>
    </w:p>
    <w:p w:rsidR="00DE72A5" w:rsidRDefault="00E0135D">
      <w:pPr>
        <w:tabs>
          <w:tab w:val="left" w:pos="1519"/>
        </w:tabs>
        <w:ind w:firstLine="708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posOffset>2393954</wp:posOffset>
            </wp:positionH>
            <wp:positionV relativeFrom="paragraph">
              <wp:posOffset>122557</wp:posOffset>
            </wp:positionV>
            <wp:extent cx="2044068" cy="2900047"/>
            <wp:effectExtent l="95250" t="95250" r="89532" b="109853"/>
            <wp:wrapThrough wrapText="bothSides">
              <wp:wrapPolygon edited="0">
                <wp:start x="-1007" y="-709"/>
                <wp:lineTo x="-1007" y="22276"/>
                <wp:lineTo x="22345" y="22276"/>
                <wp:lineTo x="22345" y="-709"/>
                <wp:lineTo x="-1007" y="-709"/>
              </wp:wrapPolygon>
            </wp:wrapThrough>
            <wp:docPr id="87" name="Slika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4068" cy="2900047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posOffset>49880</wp:posOffset>
            </wp:positionH>
            <wp:positionV relativeFrom="paragraph">
              <wp:posOffset>114300</wp:posOffset>
            </wp:positionV>
            <wp:extent cx="2118015" cy="2934337"/>
            <wp:effectExtent l="95250" t="95250" r="91785" b="113663"/>
            <wp:wrapThrough wrapText="bothSides">
              <wp:wrapPolygon edited="0">
                <wp:start x="-972" y="-701"/>
                <wp:lineTo x="-972" y="22296"/>
                <wp:lineTo x="22345" y="22296"/>
                <wp:lineTo x="22345" y="-701"/>
                <wp:lineTo x="-972" y="-701"/>
              </wp:wrapPolygon>
            </wp:wrapThrough>
            <wp:docPr id="88" name="Slika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8015" cy="2934337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4605018</wp:posOffset>
            </wp:positionH>
            <wp:positionV relativeFrom="paragraph">
              <wp:posOffset>114300</wp:posOffset>
            </wp:positionV>
            <wp:extent cx="2084073" cy="2927981"/>
            <wp:effectExtent l="95250" t="95250" r="87627" b="120019"/>
            <wp:wrapThrough wrapText="bothSides">
              <wp:wrapPolygon edited="0">
                <wp:start x="-987" y="-703"/>
                <wp:lineTo x="-987" y="22350"/>
                <wp:lineTo x="22311" y="22350"/>
                <wp:lineTo x="22311" y="-703"/>
                <wp:lineTo x="-987" y="-703"/>
              </wp:wrapPolygon>
            </wp:wrapThrough>
            <wp:docPr id="89" name="Slika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4073" cy="2927981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t xml:space="preserve"> 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3449665</wp:posOffset>
            </wp:positionH>
            <wp:positionV relativeFrom="paragraph">
              <wp:posOffset>175317</wp:posOffset>
            </wp:positionV>
            <wp:extent cx="2627327" cy="1970120"/>
            <wp:effectExtent l="95250" t="95250" r="96823" b="106330"/>
            <wp:wrapThrough wrapText="bothSides">
              <wp:wrapPolygon edited="0">
                <wp:start x="-783" y="-1044"/>
                <wp:lineTo x="-783" y="22561"/>
                <wp:lineTo x="22242" y="22561"/>
                <wp:lineTo x="22242" y="-1044"/>
                <wp:lineTo x="-783" y="-1044"/>
              </wp:wrapPolygon>
            </wp:wrapThrough>
            <wp:docPr id="90" name="Slika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7327" cy="197012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margin">
              <wp:posOffset>133346</wp:posOffset>
            </wp:positionH>
            <wp:positionV relativeFrom="paragraph">
              <wp:posOffset>123187</wp:posOffset>
            </wp:positionV>
            <wp:extent cx="2751457" cy="2063114"/>
            <wp:effectExtent l="95250" t="95250" r="86993" b="108586"/>
            <wp:wrapThrough wrapText="bothSides">
              <wp:wrapPolygon edited="0">
                <wp:start x="-748" y="-998"/>
                <wp:lineTo x="-748" y="22544"/>
                <wp:lineTo x="22133" y="22544"/>
                <wp:lineTo x="22133" y="-998"/>
                <wp:lineTo x="-748" y="-998"/>
              </wp:wrapPolygon>
            </wp:wrapThrough>
            <wp:docPr id="91" name="Slika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1457" cy="2063114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/>
    <w:p w:rsidR="00DE72A5" w:rsidRDefault="00E0135D">
      <w:pPr>
        <w:tabs>
          <w:tab w:val="left" w:pos="1911"/>
        </w:tabs>
      </w:pPr>
      <w:r>
        <w:rPr>
          <w:noProof/>
          <w:lang w:val="en-US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page">
              <wp:posOffset>5045714</wp:posOffset>
            </wp:positionH>
            <wp:positionV relativeFrom="paragraph">
              <wp:posOffset>434340</wp:posOffset>
            </wp:positionV>
            <wp:extent cx="2017394" cy="2828294"/>
            <wp:effectExtent l="95250" t="95250" r="97156" b="105406"/>
            <wp:wrapThrough wrapText="bothSides">
              <wp:wrapPolygon edited="0">
                <wp:start x="-1020" y="-727"/>
                <wp:lineTo x="-1020" y="22260"/>
                <wp:lineTo x="22443" y="22260"/>
                <wp:lineTo x="22443" y="-727"/>
                <wp:lineTo x="-1020" y="-727"/>
              </wp:wrapPolygon>
            </wp:wrapThrough>
            <wp:docPr id="92" name="Slika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7394" cy="2828294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ab/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posOffset>2167201</wp:posOffset>
            </wp:positionH>
            <wp:positionV relativeFrom="paragraph">
              <wp:posOffset>147611</wp:posOffset>
            </wp:positionV>
            <wp:extent cx="1978020" cy="2670176"/>
            <wp:effectExtent l="95250" t="95250" r="98430" b="111124"/>
            <wp:wrapThrough wrapText="bothSides">
              <wp:wrapPolygon edited="0">
                <wp:start x="-1040" y="-771"/>
                <wp:lineTo x="-1040" y="22345"/>
                <wp:lineTo x="22474" y="22345"/>
                <wp:lineTo x="22474" y="-771"/>
                <wp:lineTo x="-1040" y="-771"/>
              </wp:wrapPolygon>
            </wp:wrapThrough>
            <wp:docPr id="93" name="Slika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8020" cy="2670176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margin">
              <wp:posOffset>-99404</wp:posOffset>
            </wp:positionH>
            <wp:positionV relativeFrom="paragraph">
              <wp:posOffset>125035</wp:posOffset>
            </wp:positionV>
            <wp:extent cx="1986277" cy="2877817"/>
            <wp:effectExtent l="95250" t="95250" r="90173" b="113033"/>
            <wp:wrapThrough wrapText="bothSides">
              <wp:wrapPolygon edited="0">
                <wp:start x="-1036" y="-715"/>
                <wp:lineTo x="-1036" y="22310"/>
                <wp:lineTo x="22381" y="22310"/>
                <wp:lineTo x="22381" y="-715"/>
                <wp:lineTo x="-1036" y="-715"/>
              </wp:wrapPolygon>
            </wp:wrapThrough>
            <wp:docPr id="94" name="Slika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6277" cy="2877817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>Raznim grafo-motoričkim zadacima na temu mačka Marka osim što smo se zabavili, poticali smo i  koncentraciju, strpljivost te razvoj  fine motorike  šake i prstiju.</w:t>
      </w:r>
    </w:p>
    <w:p w:rsidR="00DE72A5" w:rsidRDefault="00DE72A5"/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>Zadatak ove aktivnosti bio je da djeca bacanjem kockice na kojoj su zadaci raznih oblika, flomasterom iscrtaju linije, a zatim odaberu već isprintane oči, izrežu i zalijepe…te na kraju izrežu cijeli lik mačke i zalijepe ga na boju papira koju žele.</w:t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4577715</wp:posOffset>
            </wp:positionH>
            <wp:positionV relativeFrom="paragraph">
              <wp:posOffset>2592067</wp:posOffset>
            </wp:positionV>
            <wp:extent cx="1780537" cy="2374897"/>
            <wp:effectExtent l="95250" t="95250" r="86363" b="120653"/>
            <wp:wrapThrough wrapText="bothSides">
              <wp:wrapPolygon edited="0">
                <wp:start x="-1156" y="-867"/>
                <wp:lineTo x="-1156" y="22530"/>
                <wp:lineTo x="22425" y="22530"/>
                <wp:lineTo x="22425" y="-867"/>
                <wp:lineTo x="-1156" y="-867"/>
              </wp:wrapPolygon>
            </wp:wrapThrough>
            <wp:docPr id="95" name="Slika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0537" cy="2374897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332338</wp:posOffset>
            </wp:positionV>
            <wp:extent cx="2289044" cy="1716456"/>
            <wp:effectExtent l="95250" t="95250" r="92206" b="112344"/>
            <wp:wrapThrough wrapText="bothSides">
              <wp:wrapPolygon edited="0">
                <wp:start x="-899" y="-1199"/>
                <wp:lineTo x="-899" y="22775"/>
                <wp:lineTo x="22295" y="22775"/>
                <wp:lineTo x="22295" y="-1199"/>
                <wp:lineTo x="-899" y="-1199"/>
              </wp:wrapPolygon>
            </wp:wrapThrough>
            <wp:docPr id="96" name="Slika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9044" cy="1716456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2115702</wp:posOffset>
            </wp:positionH>
            <wp:positionV relativeFrom="paragraph">
              <wp:posOffset>40233</wp:posOffset>
            </wp:positionV>
            <wp:extent cx="1727831" cy="2304416"/>
            <wp:effectExtent l="95250" t="95250" r="100969" b="114934"/>
            <wp:wrapThrough wrapText="bothSides">
              <wp:wrapPolygon edited="0">
                <wp:start x="-1191" y="-893"/>
                <wp:lineTo x="-1191" y="22499"/>
                <wp:lineTo x="22632" y="22499"/>
                <wp:lineTo x="22632" y="-893"/>
                <wp:lineTo x="-1191" y="-893"/>
              </wp:wrapPolygon>
            </wp:wrapThrough>
            <wp:docPr id="97" name="Slika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7831" cy="2304416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margin">
              <wp:posOffset>-55421</wp:posOffset>
            </wp:positionH>
            <wp:positionV relativeFrom="paragraph">
              <wp:posOffset>42318</wp:posOffset>
            </wp:positionV>
            <wp:extent cx="1889763" cy="2319018"/>
            <wp:effectExtent l="95250" t="95250" r="91437" b="119382"/>
            <wp:wrapThrough wrapText="bothSides">
              <wp:wrapPolygon edited="0">
                <wp:start x="-1089" y="-887"/>
                <wp:lineTo x="-1089" y="22541"/>
                <wp:lineTo x="22427" y="22541"/>
                <wp:lineTo x="22427" y="-887"/>
                <wp:lineTo x="-1089" y="-887"/>
              </wp:wrapPolygon>
            </wp:wrapThrough>
            <wp:docPr id="98" name="Slika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9763" cy="2319018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4923440</wp:posOffset>
            </wp:positionV>
            <wp:extent cx="1812926" cy="2417445"/>
            <wp:effectExtent l="95250" t="95250" r="92074" b="116205"/>
            <wp:wrapThrough wrapText="bothSides">
              <wp:wrapPolygon edited="0">
                <wp:start x="-1135" y="-851"/>
                <wp:lineTo x="-1135" y="22468"/>
                <wp:lineTo x="22470" y="22468"/>
                <wp:lineTo x="22470" y="-851"/>
                <wp:lineTo x="-1135" y="-851"/>
              </wp:wrapPolygon>
            </wp:wrapThrough>
            <wp:docPr id="99" name="Slika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2926" cy="2417445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2127369</wp:posOffset>
            </wp:positionH>
            <wp:positionV relativeFrom="paragraph">
              <wp:posOffset>2279654</wp:posOffset>
            </wp:positionV>
            <wp:extent cx="1868805" cy="2492370"/>
            <wp:effectExtent l="95250" t="95250" r="93345" b="117480"/>
            <wp:wrapThrough wrapText="bothSides">
              <wp:wrapPolygon edited="0">
                <wp:start x="-1101" y="-826"/>
                <wp:lineTo x="-1101" y="22459"/>
                <wp:lineTo x="22459" y="22459"/>
                <wp:lineTo x="22459" y="-826"/>
                <wp:lineTo x="-1101" y="-826"/>
              </wp:wrapPolygon>
            </wp:wrapThrough>
            <wp:docPr id="100" name="Slika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249237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posOffset>-4443</wp:posOffset>
            </wp:positionH>
            <wp:positionV relativeFrom="paragraph">
              <wp:posOffset>2284098</wp:posOffset>
            </wp:positionV>
            <wp:extent cx="1815468" cy="2420617"/>
            <wp:effectExtent l="95250" t="95250" r="89532" b="113033"/>
            <wp:wrapThrough wrapText="bothSides">
              <wp:wrapPolygon edited="0">
                <wp:start x="-1133" y="-850"/>
                <wp:lineTo x="-1133" y="22445"/>
                <wp:lineTo x="22439" y="22445"/>
                <wp:lineTo x="22439" y="-850"/>
                <wp:lineTo x="-1133" y="-850"/>
              </wp:wrapPolygon>
            </wp:wrapThrough>
            <wp:docPr id="101" name="Slika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5468" cy="2420617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/>
    <w:p w:rsidR="00DE72A5" w:rsidRDefault="00E0135D">
      <w:pPr>
        <w:tabs>
          <w:tab w:val="left" w:pos="1231"/>
        </w:tabs>
      </w:pPr>
      <w:r>
        <w:rPr>
          <w:noProof/>
          <w:lang w:val="en-US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2839952</wp:posOffset>
            </wp:positionH>
            <wp:positionV relativeFrom="paragraph">
              <wp:posOffset>-116549</wp:posOffset>
            </wp:positionV>
            <wp:extent cx="3156581" cy="2366640"/>
            <wp:effectExtent l="95250" t="95250" r="100969" b="109860"/>
            <wp:wrapThrough wrapText="bothSides">
              <wp:wrapPolygon edited="0">
                <wp:start x="-652" y="-870"/>
                <wp:lineTo x="-652" y="22435"/>
                <wp:lineTo x="22165" y="22435"/>
                <wp:lineTo x="22165" y="-870"/>
                <wp:lineTo x="-652" y="-870"/>
              </wp:wrapPolygon>
            </wp:wrapThrough>
            <wp:docPr id="102" name="Slika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6581" cy="236664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tab/>
      </w:r>
    </w:p>
    <w:p w:rsidR="00DE72A5" w:rsidRDefault="00DE72A5">
      <w:pPr>
        <w:tabs>
          <w:tab w:val="left" w:pos="1231"/>
        </w:tabs>
      </w:pPr>
    </w:p>
    <w:p w:rsidR="00DE72A5" w:rsidRDefault="00DE72A5"/>
    <w:p w:rsidR="00DE72A5" w:rsidRDefault="00DE72A5"/>
    <w:p w:rsidR="00DE72A5" w:rsidRDefault="00DE72A5"/>
    <w:p w:rsidR="00DE72A5" w:rsidRDefault="00DE72A5"/>
    <w:p w:rsidR="00DE72A5" w:rsidRDefault="00DE72A5"/>
    <w:p w:rsidR="00DE72A5" w:rsidRDefault="00E0135D">
      <w:r>
        <w:rPr>
          <w:noProof/>
          <w:lang w:val="en-US"/>
        </w:rPr>
        <w:lastRenderedPageBreak/>
        <w:drawing>
          <wp:anchor distT="0" distB="0" distL="114300" distR="114300" simplePos="0" relativeHeight="251754496" behindDoc="0" locked="0" layoutInCell="1" allowOverlap="1">
            <wp:simplePos x="0" y="0"/>
            <wp:positionH relativeFrom="margin">
              <wp:posOffset>4573325</wp:posOffset>
            </wp:positionH>
            <wp:positionV relativeFrom="paragraph">
              <wp:posOffset>203600</wp:posOffset>
            </wp:positionV>
            <wp:extent cx="2172330" cy="1628775"/>
            <wp:effectExtent l="95250" t="95250" r="94620" b="123825"/>
            <wp:wrapThrough wrapText="bothSides">
              <wp:wrapPolygon edited="0">
                <wp:start x="-947" y="-1263"/>
                <wp:lineTo x="-947" y="22737"/>
                <wp:lineTo x="22358" y="22737"/>
                <wp:lineTo x="22358" y="-1263"/>
                <wp:lineTo x="-947" y="-1263"/>
              </wp:wrapPolygon>
            </wp:wrapThrough>
            <wp:docPr id="103" name="Slika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2330" cy="1628775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margin">
              <wp:posOffset>2367738</wp:posOffset>
            </wp:positionH>
            <wp:positionV relativeFrom="paragraph">
              <wp:posOffset>285695</wp:posOffset>
            </wp:positionV>
            <wp:extent cx="1939927" cy="1454152"/>
            <wp:effectExtent l="95250" t="95250" r="98423" b="107948"/>
            <wp:wrapThrough wrapText="bothSides">
              <wp:wrapPolygon edited="0">
                <wp:start x="-1061" y="-1415"/>
                <wp:lineTo x="-1061" y="22921"/>
                <wp:lineTo x="22484" y="22921"/>
                <wp:lineTo x="22484" y="-1415"/>
                <wp:lineTo x="-1061" y="-1415"/>
              </wp:wrapPolygon>
            </wp:wrapThrough>
            <wp:docPr id="104" name="Slika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9927" cy="1454152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margin">
              <wp:posOffset>-199156</wp:posOffset>
            </wp:positionH>
            <wp:positionV relativeFrom="paragraph">
              <wp:posOffset>143048</wp:posOffset>
            </wp:positionV>
            <wp:extent cx="2350136" cy="1762121"/>
            <wp:effectExtent l="95250" t="95250" r="88264" b="104779"/>
            <wp:wrapThrough wrapText="bothSides">
              <wp:wrapPolygon edited="0">
                <wp:start x="-875" y="-1168"/>
                <wp:lineTo x="-875" y="22659"/>
                <wp:lineTo x="22236" y="22659"/>
                <wp:lineTo x="22236" y="-1168"/>
                <wp:lineTo x="-875" y="-1168"/>
              </wp:wrapPolygon>
            </wp:wrapThrough>
            <wp:docPr id="105" name="Slika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0136" cy="1762121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DE72A5"/>
    <w:p w:rsidR="00DE72A5" w:rsidRDefault="00DE72A5"/>
    <w:p w:rsidR="00DE72A5" w:rsidRDefault="00DE72A5"/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-130402</wp:posOffset>
            </wp:positionH>
            <wp:positionV relativeFrom="paragraph">
              <wp:posOffset>125903</wp:posOffset>
            </wp:positionV>
            <wp:extent cx="2199644" cy="3625852"/>
            <wp:effectExtent l="95250" t="95250" r="86356" b="107948"/>
            <wp:wrapThrough wrapText="bothSides">
              <wp:wrapPolygon edited="0">
                <wp:start x="-935" y="-567"/>
                <wp:lineTo x="-935" y="22130"/>
                <wp:lineTo x="22261" y="22130"/>
                <wp:lineTo x="22261" y="-567"/>
                <wp:lineTo x="-935" y="-567"/>
              </wp:wrapPolygon>
            </wp:wrapThrough>
            <wp:docPr id="106" name="Slika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9644" cy="3625852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pPr>
        <w:tabs>
          <w:tab w:val="left" w:pos="6624"/>
        </w:tabs>
      </w:pPr>
      <w:r>
        <w:tab/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 xml:space="preserve">Nabavili smo i audio priču mačak Marko koju su djeca </w:t>
      </w: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>sa zanimanjem slušala, a naučili smo i Markovu pjesmicu.</w:t>
      </w:r>
    </w:p>
    <w:p w:rsidR="00DE72A5" w:rsidRDefault="00DE72A5">
      <w:pPr>
        <w:rPr>
          <w:sz w:val="28"/>
          <w:szCs w:val="28"/>
        </w:rPr>
      </w:pPr>
    </w:p>
    <w:p w:rsidR="00DE72A5" w:rsidRDefault="00DE72A5"/>
    <w:p w:rsidR="00DE72A5" w:rsidRDefault="00DE72A5"/>
    <w:p w:rsidR="00DE72A5" w:rsidRDefault="00DE72A5"/>
    <w:p w:rsidR="00DE72A5" w:rsidRDefault="00DE72A5"/>
    <w:p w:rsidR="00DE72A5" w:rsidRDefault="00DE72A5"/>
    <w:p w:rsidR="00DE72A5" w:rsidRDefault="00DE72A5"/>
    <w:p w:rsidR="00DE72A5" w:rsidRDefault="00DE72A5"/>
    <w:p w:rsidR="00DE72A5" w:rsidRDefault="00E0135D">
      <w:r>
        <w:rPr>
          <w:noProof/>
          <w:lang w:val="en-US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4122654</wp:posOffset>
            </wp:positionH>
            <wp:positionV relativeFrom="paragraph">
              <wp:posOffset>133520</wp:posOffset>
            </wp:positionV>
            <wp:extent cx="2194560" cy="2194560"/>
            <wp:effectExtent l="95250" t="95250" r="91440" b="110490"/>
            <wp:wrapThrough wrapText="bothSides">
              <wp:wrapPolygon edited="0">
                <wp:start x="-938" y="-938"/>
                <wp:lineTo x="-938" y="22500"/>
                <wp:lineTo x="22313" y="22500"/>
                <wp:lineTo x="22313" y="-938"/>
                <wp:lineTo x="-938" y="-938"/>
              </wp:wrapPolygon>
            </wp:wrapThrough>
            <wp:docPr id="107" name="Slika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194560"/>
                    </a:xfrm>
                    <a:prstGeom prst="rect">
                      <a:avLst/>
                    </a:prstGeom>
                    <a:solidFill>
                      <a:srgbClr val="EDEDED"/>
                    </a:solidFill>
                    <a:ln w="88897">
                      <a:solidFill>
                        <a:srgbClr val="FFFFFF"/>
                      </a:solidFill>
                      <a:prstDash val="solid"/>
                    </a:ln>
                    <a:effectLst>
                      <a:outerShdw dist="18004" dir="54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t xml:space="preserve">Sam projekt posebno je razveselio jednu mamu koja je rodom iz Slovenije jer je to bila omiljena priča iz </w:t>
      </w:r>
      <w:r>
        <w:rPr>
          <w:sz w:val="28"/>
          <w:szCs w:val="28"/>
        </w:rPr>
        <w:t>njezinog djetinjstva i još uvijek čuva svoj primjerak slikovnice na slovenskom jeziku.</w:t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E0135D">
      <w:pPr>
        <w:rPr>
          <w:sz w:val="28"/>
          <w:szCs w:val="28"/>
        </w:rPr>
      </w:pPr>
      <w:r>
        <w:rPr>
          <w:sz w:val="28"/>
          <w:szCs w:val="28"/>
        </w:rPr>
        <w:lastRenderedPageBreak/>
        <w:t>Veselimo se što smo sudjelovali u projektu čiji je glavni lik mačak koji je obilježio mnoga djetinjstva…a iskreno vjerujemo da će i ova i još mnoga.</w:t>
      </w:r>
    </w:p>
    <w:p w:rsidR="00DE72A5" w:rsidRDefault="00E0135D">
      <w:r>
        <w:rPr>
          <w:rStyle w:val="Zadanifontodlomka"/>
          <w:sz w:val="28"/>
          <w:szCs w:val="28"/>
        </w:rPr>
        <w:t xml:space="preserve">Nama je donio </w:t>
      </w:r>
      <w:r>
        <w:rPr>
          <w:rStyle w:val="Zadanifontodlomka"/>
          <w:sz w:val="28"/>
          <w:szCs w:val="28"/>
        </w:rPr>
        <w:t xml:space="preserve">mnogo novih iskustava, novih znanja i lijepih uspomena </w:t>
      </w:r>
      <w:r>
        <w:rPr>
          <w:rStyle w:val="Zadanifontodlomka"/>
          <w:rFonts w:ascii="Segoe UI Emoji" w:eastAsia="Segoe UI Emoji" w:hAnsi="Segoe UI Emoji" w:cs="Segoe UI Emoji"/>
          <w:sz w:val="28"/>
          <w:szCs w:val="28"/>
        </w:rPr>
        <w:t>😊</w:t>
      </w:r>
    </w:p>
    <w:p w:rsidR="00DE72A5" w:rsidRDefault="00DE72A5"/>
    <w:p w:rsidR="00DE72A5" w:rsidRDefault="00E0135D">
      <w:r>
        <w:rPr>
          <w:rStyle w:val="Zadanifontodlomka"/>
          <w:noProof/>
          <w:sz w:val="28"/>
          <w:szCs w:val="28"/>
          <w:lang w:val="en-US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1771649</wp:posOffset>
            </wp:positionH>
            <wp:positionV relativeFrom="paragraph">
              <wp:posOffset>194940</wp:posOffset>
            </wp:positionV>
            <wp:extent cx="2659376" cy="2038353"/>
            <wp:effectExtent l="476250" t="476250" r="483874" b="476247"/>
            <wp:wrapSquare wrapText="bothSides"/>
            <wp:docPr id="108" name="Slika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9376" cy="2038353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Style w:val="Zadanifontodlomka"/>
          <w:sz w:val="28"/>
          <w:szCs w:val="28"/>
        </w:rPr>
        <w:t xml:space="preserve"> </w:t>
      </w: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rPr>
          <w:sz w:val="28"/>
          <w:szCs w:val="28"/>
        </w:rPr>
      </w:pPr>
    </w:p>
    <w:p w:rsidR="00DE72A5" w:rsidRDefault="00DE72A5">
      <w:pPr>
        <w:tabs>
          <w:tab w:val="left" w:pos="5996"/>
        </w:tabs>
        <w:rPr>
          <w:sz w:val="28"/>
          <w:szCs w:val="28"/>
        </w:rPr>
      </w:pPr>
    </w:p>
    <w:p w:rsidR="00DE72A5" w:rsidRDefault="00E0135D">
      <w:pPr>
        <w:tabs>
          <w:tab w:val="left" w:pos="5996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</w:t>
      </w:r>
    </w:p>
    <w:p w:rsidR="00DE72A5" w:rsidRDefault="00E0135D">
      <w:pPr>
        <w:tabs>
          <w:tab w:val="left" w:pos="5996"/>
        </w:tabs>
      </w:pPr>
      <w:r>
        <w:rPr>
          <w:rStyle w:val="Zadanifontodlomka"/>
          <w:sz w:val="28"/>
          <w:szCs w:val="28"/>
        </w:rPr>
        <w:t xml:space="preserve">A nagrada za naš trud je i osvojeno 2.mjesto i poklon bon u iznosu od 90 eura </w:t>
      </w:r>
      <w:r>
        <w:rPr>
          <w:rStyle w:val="Zadanifontodlomka"/>
          <w:rFonts w:ascii="Segoe UI Emoji" w:hAnsi="Segoe UI Emoji" w:cs="Segoe UI Emoji"/>
          <w:sz w:val="28"/>
          <w:szCs w:val="28"/>
        </w:rPr>
        <w:t>❤</w:t>
      </w:r>
      <w:r>
        <w:rPr>
          <w:rStyle w:val="Zadanifontodlomka"/>
          <w:rFonts w:ascii="Segoe UI Emoji" w:hAnsi="Segoe UI Emoji" w:cs="Segoe UI Emoji"/>
          <w:sz w:val="28"/>
          <w:szCs w:val="28"/>
        </w:rPr>
        <w:t>️</w:t>
      </w:r>
    </w:p>
    <w:p w:rsidR="00DE72A5" w:rsidRDefault="00E0135D">
      <w:pPr>
        <w:tabs>
          <w:tab w:val="left" w:pos="5996"/>
        </w:tabs>
      </w:pPr>
      <w:r>
        <w:rPr>
          <w:noProof/>
          <w:lang w:val="en-US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margin">
              <wp:posOffset>585472</wp:posOffset>
            </wp:positionH>
            <wp:positionV relativeFrom="paragraph">
              <wp:posOffset>636907</wp:posOffset>
            </wp:positionV>
            <wp:extent cx="5128897" cy="3846195"/>
            <wp:effectExtent l="476250" t="476250" r="471803" b="478155"/>
            <wp:wrapSquare wrapText="bothSides"/>
            <wp:docPr id="109" name="Slika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8897" cy="3846195"/>
                    </a:xfrm>
                    <a:prstGeom prst="rect">
                      <a:avLst/>
                    </a:prstGeom>
                    <a:noFill/>
                    <a:ln w="190496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304800" dir="16200000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</w:p>
    <w:sectPr w:rsidR="00DE72A5">
      <w:pgSz w:w="11906" w:h="16838"/>
      <w:pgMar w:top="720" w:right="720" w:bottom="720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0135D" w:rsidRDefault="00E0135D">
      <w:pPr>
        <w:spacing w:after="0"/>
      </w:pPr>
      <w:r>
        <w:separator/>
      </w:r>
    </w:p>
  </w:endnote>
  <w:endnote w:type="continuationSeparator" w:id="0">
    <w:p w:rsidR="00E0135D" w:rsidRDefault="00E0135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0135D" w:rsidRDefault="00E0135D">
      <w:pPr>
        <w:spacing w:after="0"/>
      </w:pPr>
      <w:r>
        <w:rPr>
          <w:color w:val="000000"/>
        </w:rPr>
        <w:separator/>
      </w:r>
    </w:p>
  </w:footnote>
  <w:footnote w:type="continuationSeparator" w:id="0">
    <w:p w:rsidR="00E0135D" w:rsidRDefault="00E0135D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</w:compat>
  <w:rsids>
    <w:rsidRoot w:val="00DE72A5"/>
    <w:rsid w:val="005E1E2A"/>
    <w:rsid w:val="00DE72A5"/>
    <w:rsid w:val="00E013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98932BE-D2F2-4958-9BC6-9143FC69C7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hr-HR" w:eastAsia="en-US" w:bidi="ar-SA"/>
      </w:rPr>
    </w:rPrDefault>
    <w:pPrDefault>
      <w:pPr>
        <w:autoSpaceDN w:val="0"/>
        <w:spacing w:after="16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uppressAutoHyphens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Zadanifontodlomka">
    <w:name w:val="Zadani font odlomka"/>
  </w:style>
  <w:style w:type="paragraph" w:customStyle="1" w:styleId="Zaglavlje">
    <w:name w:val="Zaglavlje"/>
    <w:basedOn w:val="Normal"/>
    <w:pPr>
      <w:tabs>
        <w:tab w:val="center" w:pos="4536"/>
        <w:tab w:val="right" w:pos="9072"/>
      </w:tabs>
      <w:spacing w:after="0"/>
    </w:pPr>
  </w:style>
  <w:style w:type="character" w:customStyle="1" w:styleId="ZaglavljeChar">
    <w:name w:val="Zaglavlje Char"/>
    <w:basedOn w:val="Zadanifontodlomka"/>
  </w:style>
  <w:style w:type="paragraph" w:customStyle="1" w:styleId="Podnoje">
    <w:name w:val="Podnožje"/>
    <w:basedOn w:val="Normal"/>
    <w:pPr>
      <w:tabs>
        <w:tab w:val="center" w:pos="4536"/>
        <w:tab w:val="right" w:pos="9072"/>
      </w:tabs>
      <w:spacing w:after="0"/>
    </w:pPr>
  </w:style>
  <w:style w:type="character" w:customStyle="1" w:styleId="PodnojeChar">
    <w:name w:val="Podnožje Char"/>
    <w:basedOn w:val="Zadanifontodlomk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fontTable" Target="fontTable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1129</Words>
  <Characters>6436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Nensi Linić</dc:creator>
  <dc:description/>
  <cp:lastModifiedBy>Vrtić Sušak</cp:lastModifiedBy>
  <cp:revision>2</cp:revision>
  <dcterms:created xsi:type="dcterms:W3CDTF">2023-05-24T10:19:00Z</dcterms:created>
  <dcterms:modified xsi:type="dcterms:W3CDTF">2023-05-24T10:19:00Z</dcterms:modified>
</cp:coreProperties>
</file>